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EC298" w14:textId="77777777" w:rsidR="00C5165B" w:rsidRPr="00196862" w:rsidRDefault="00B41352" w:rsidP="00C5165B">
      <w:pPr>
        <w:pStyle w:val="Unterkapitel"/>
        <w:tabs>
          <w:tab w:val="left" w:pos="227"/>
          <w:tab w:val="left" w:pos="1843"/>
          <w:tab w:val="left" w:pos="5245"/>
          <w:tab w:val="left" w:pos="6055"/>
        </w:tabs>
        <w:rPr>
          <w:rFonts w:asciiTheme="minorHAnsi" w:hAnsiTheme="minorHAnsi" w:cstheme="minorHAnsi"/>
          <w:i/>
          <w:iCs/>
          <w:szCs w:val="22"/>
        </w:rPr>
      </w:pPr>
      <w:r w:rsidRPr="00196862">
        <w:rPr>
          <w:rFonts w:asciiTheme="minorHAnsi" w:hAnsiTheme="minorHAnsi" w:cstheme="minorHAnsi"/>
          <w:i/>
          <w:iCs/>
          <w:szCs w:val="22"/>
          <w:lang w:val="fr-CH"/>
        </w:rPr>
        <w:t xml:space="preserve">Merci de remplir ce formulaire </w:t>
      </w:r>
      <w:r w:rsidR="00C5165B" w:rsidRPr="00196862">
        <w:rPr>
          <w:rFonts w:asciiTheme="minorHAnsi" w:hAnsiTheme="minorHAnsi" w:cstheme="minorHAnsi"/>
          <w:i/>
          <w:iCs/>
          <w:szCs w:val="22"/>
          <w:lang w:val="fr-FR"/>
        </w:rPr>
        <w:t xml:space="preserve">et de nous le retourner à l’adresse suivante </w:t>
      </w:r>
      <w:hyperlink r:id="rId9" w:history="1">
        <w:r w:rsidR="00C5165B" w:rsidRPr="00196862">
          <w:rPr>
            <w:rStyle w:val="Lienhypertexte"/>
            <w:rFonts w:asciiTheme="minorHAnsi" w:hAnsiTheme="minorHAnsi" w:cstheme="minorHAnsi"/>
            <w:i/>
            <w:iCs/>
            <w:szCs w:val="22"/>
            <w:lang w:val="fr-FR"/>
          </w:rPr>
          <w:t>caut@perspectivplus.ch</w:t>
        </w:r>
      </w:hyperlink>
    </w:p>
    <w:p w14:paraId="637E3B2A" w14:textId="5E4042E9" w:rsidR="00B41352" w:rsidRPr="00196862" w:rsidRDefault="00C5165B" w:rsidP="00CA149D">
      <w:pPr>
        <w:pStyle w:val="Unterkapitel"/>
        <w:tabs>
          <w:tab w:val="left" w:pos="227"/>
          <w:tab w:val="left" w:pos="1843"/>
          <w:tab w:val="left" w:pos="5245"/>
          <w:tab w:val="left" w:pos="6055"/>
        </w:tabs>
        <w:rPr>
          <w:rFonts w:asciiTheme="minorHAnsi" w:hAnsiTheme="minorHAnsi" w:cstheme="minorHAnsi"/>
          <w:i/>
          <w:iCs/>
          <w:szCs w:val="22"/>
          <w:u w:val="single"/>
          <w:lang w:val="fr-FR"/>
        </w:rPr>
      </w:pPr>
      <w:r w:rsidRPr="00196862">
        <w:rPr>
          <w:rFonts w:asciiTheme="minorHAnsi" w:hAnsiTheme="minorHAnsi" w:cstheme="minorHAnsi"/>
          <w:i/>
          <w:iCs/>
          <w:szCs w:val="22"/>
          <w:lang w:val="fr-CH"/>
        </w:rPr>
        <w:t>Les informations manquantes seront ajoutées par nos soins lors de la phase de diagnostic.</w:t>
      </w:r>
    </w:p>
    <w:tbl>
      <w:tblPr>
        <w:tblW w:w="1049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7"/>
      </w:tblGrid>
      <w:tr w:rsidR="00D44AAB" w:rsidRPr="00A249E0" w14:paraId="73AA3083" w14:textId="77777777" w:rsidTr="00121162">
        <w:trPr>
          <w:cantSplit/>
          <w:trHeight w:hRule="exact" w:val="156"/>
        </w:trPr>
        <w:tc>
          <w:tcPr>
            <w:tcW w:w="10497" w:type="dxa"/>
            <w:tcBorders>
              <w:bottom w:val="single" w:sz="18" w:space="0" w:color="auto"/>
            </w:tcBorders>
          </w:tcPr>
          <w:p w14:paraId="2C8489E0" w14:textId="77777777" w:rsidR="00D44AAB" w:rsidRPr="00A249E0" w:rsidRDefault="00D44AAB" w:rsidP="00121162">
            <w:pPr>
              <w:rPr>
                <w:sz w:val="18"/>
                <w:lang w:val="fr-CH"/>
              </w:rPr>
            </w:pPr>
          </w:p>
        </w:tc>
      </w:tr>
    </w:tbl>
    <w:p w14:paraId="6313FF22" w14:textId="7B89A749" w:rsidR="00D44AAB" w:rsidRPr="00A249E0" w:rsidRDefault="00D44AAB" w:rsidP="00121162">
      <w:pPr>
        <w:tabs>
          <w:tab w:val="left" w:pos="227"/>
        </w:tabs>
        <w:rPr>
          <w:rFonts w:cs="Arial"/>
          <w:sz w:val="22"/>
          <w:lang w:val="fr-CH"/>
        </w:rPr>
      </w:pPr>
    </w:p>
    <w:p w14:paraId="580D36C6" w14:textId="0DFB2592" w:rsidR="00F5193F" w:rsidRPr="00A249E0" w:rsidRDefault="00F5193F" w:rsidP="00121162">
      <w:pPr>
        <w:tabs>
          <w:tab w:val="left" w:pos="227"/>
        </w:tabs>
        <w:rPr>
          <w:rFonts w:cs="Arial"/>
          <w:sz w:val="22"/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379"/>
      </w:tblGrid>
      <w:tr w:rsidR="00F5193F" w:rsidRPr="00A249E0" w14:paraId="45AC6468" w14:textId="77777777" w:rsidTr="00445582">
        <w:tc>
          <w:tcPr>
            <w:tcW w:w="3686" w:type="dxa"/>
          </w:tcPr>
          <w:p w14:paraId="6D3DE997" w14:textId="1D41F069" w:rsidR="00F5193F" w:rsidRPr="00A249E0" w:rsidRDefault="00F5193F" w:rsidP="00F5193F">
            <w:pPr>
              <w:pStyle w:val="Unterkapitel"/>
              <w:tabs>
                <w:tab w:val="left" w:pos="227"/>
                <w:tab w:val="left" w:pos="1843"/>
                <w:tab w:val="left" w:pos="5245"/>
                <w:tab w:val="left" w:pos="6663"/>
                <w:tab w:val="left" w:pos="7484"/>
                <w:tab w:val="right" w:leader="underscore" w:pos="9526"/>
              </w:tabs>
              <w:rPr>
                <w:rFonts w:ascii="Calibri" w:hAnsi="Calibri" w:cs="Calibri"/>
                <w:sz w:val="24"/>
                <w:szCs w:val="24"/>
                <w:lang w:val="fr-CH"/>
              </w:rPr>
            </w:pPr>
            <w:r w:rsidRPr="00A249E0">
              <w:rPr>
                <w:rFonts w:ascii="Calibri" w:hAnsi="Calibri" w:cs="Calibri"/>
                <w:sz w:val="24"/>
                <w:szCs w:val="24"/>
                <w:lang w:val="fr-CH"/>
              </w:rPr>
              <w:t>Annoncé par</w:t>
            </w:r>
            <w:r w:rsidR="00445582">
              <w:rPr>
                <w:rFonts w:ascii="Calibri" w:hAnsi="Calibri" w:cs="Calibri"/>
                <w:sz w:val="24"/>
                <w:szCs w:val="24"/>
                <w:lang w:val="fr-CH"/>
              </w:rPr>
              <w:t> :</w:t>
            </w:r>
            <w:r w:rsidRPr="00A249E0">
              <w:rPr>
                <w:rFonts w:ascii="Calibri" w:hAnsi="Calibri" w:cs="Calibri"/>
                <w:sz w:val="24"/>
                <w:szCs w:val="24"/>
                <w:lang w:val="fr-CH"/>
              </w:rPr>
              <w:t> </w:t>
            </w:r>
          </w:p>
          <w:p w14:paraId="06B0958D" w14:textId="77777777" w:rsidR="00F5193F" w:rsidRPr="00A249E0" w:rsidRDefault="00F5193F" w:rsidP="00121162">
            <w:pPr>
              <w:tabs>
                <w:tab w:val="left" w:pos="227"/>
              </w:tabs>
              <w:rPr>
                <w:rFonts w:cs="Arial"/>
                <w:sz w:val="24"/>
                <w:szCs w:val="24"/>
                <w:lang w:val="fr-CH"/>
              </w:rPr>
            </w:pPr>
          </w:p>
        </w:tc>
        <w:sdt>
          <w:sdtPr>
            <w:rPr>
              <w:rFonts w:cs="Arial"/>
              <w:sz w:val="22"/>
              <w:lang w:val="fr-CH"/>
            </w:rPr>
            <w:alias w:val="Annoncé par "/>
            <w:tag w:val="Annoncé par "/>
            <w:id w:val="1349679801"/>
            <w:placeholder>
              <w:docPart w:val="DefaultPlaceholder_-1854013438"/>
            </w:placeholder>
            <w:showingPlcHdr/>
            <w:comboBox>
              <w:listItem w:value="Choisissez un élément."/>
              <w:listItem w:displayText="APEA" w:value="APEA"/>
              <w:listItem w:displayText="Service pour la jeunesse" w:value="Service pour la jeunesse"/>
              <w:listItem w:displayText="Service social régional" w:value="Service social régional"/>
              <w:listItem w:displayText="Service psychologie pour enfant" w:value="Service psychologie pour enfant"/>
              <w:listItem w:displayText="UHPA/Hôpital" w:value="UHPA/Hôpital"/>
              <w:listItem w:displayText="Parents" w:value="Parents"/>
            </w:comboBox>
          </w:sdtPr>
          <w:sdtContent>
            <w:tc>
              <w:tcPr>
                <w:tcW w:w="6379" w:type="dxa"/>
              </w:tcPr>
              <w:p w14:paraId="3F65F673" w14:textId="701CFF95" w:rsidR="00F5193F" w:rsidRPr="00A249E0" w:rsidRDefault="00537221" w:rsidP="00121162">
                <w:pPr>
                  <w:tabs>
                    <w:tab w:val="left" w:pos="227"/>
                  </w:tabs>
                  <w:rPr>
                    <w:rFonts w:cs="Arial"/>
                    <w:sz w:val="22"/>
                    <w:lang w:val="fr-CH"/>
                  </w:rPr>
                </w:pPr>
                <w:r w:rsidRPr="00A249E0">
                  <w:rPr>
                    <w:rStyle w:val="Textedelespacerserv"/>
                    <w:rFonts w:asciiTheme="minorHAnsi" w:hAnsiTheme="minorHAnsi" w:cstheme="minorHAnsi"/>
                    <w:sz w:val="24"/>
                    <w:szCs w:val="24"/>
                    <w:lang w:val="fr-CH"/>
                  </w:rPr>
                  <w:t>Choisissez un élément.</w:t>
                </w:r>
              </w:p>
            </w:tc>
          </w:sdtContent>
        </w:sdt>
      </w:tr>
      <w:tr w:rsidR="00F5193F" w:rsidRPr="00A249E0" w14:paraId="02955488" w14:textId="77777777" w:rsidTr="00445582">
        <w:tc>
          <w:tcPr>
            <w:tcW w:w="3686" w:type="dxa"/>
          </w:tcPr>
          <w:p w14:paraId="1114AFF5" w14:textId="26E62523" w:rsidR="00F5193F" w:rsidRPr="00A249E0" w:rsidRDefault="00F5193F" w:rsidP="00F5193F">
            <w:pPr>
              <w:pStyle w:val="Unterkapitel"/>
              <w:tabs>
                <w:tab w:val="left" w:pos="227"/>
                <w:tab w:val="left" w:pos="1843"/>
                <w:tab w:val="left" w:pos="5245"/>
                <w:tab w:val="left" w:pos="6663"/>
                <w:tab w:val="left" w:pos="7484"/>
                <w:tab w:val="right" w:leader="underscore" w:pos="9526"/>
              </w:tabs>
              <w:rPr>
                <w:rFonts w:ascii="Calibri" w:hAnsi="Calibri" w:cs="Calibri"/>
                <w:sz w:val="24"/>
                <w:szCs w:val="24"/>
                <w:lang w:val="fr-CH"/>
              </w:rPr>
            </w:pPr>
            <w:r w:rsidRPr="00A249E0">
              <w:rPr>
                <w:rFonts w:ascii="Calibri" w:hAnsi="Calibri" w:cs="Calibri"/>
                <w:sz w:val="24"/>
                <w:szCs w:val="24"/>
                <w:lang w:val="fr-CH"/>
              </w:rPr>
              <w:t>Date</w:t>
            </w:r>
            <w:r w:rsidR="00FF1AC6" w:rsidRPr="00A249E0">
              <w:rPr>
                <w:rFonts w:ascii="Calibri" w:hAnsi="Calibri" w:cs="Calibri"/>
                <w:sz w:val="24"/>
                <w:szCs w:val="24"/>
                <w:lang w:val="fr-CH"/>
              </w:rPr>
              <w:t xml:space="preserve"> de</w:t>
            </w:r>
            <w:r w:rsidRPr="00A249E0">
              <w:rPr>
                <w:rFonts w:ascii="Calibri" w:hAnsi="Calibri" w:cs="Calibri"/>
                <w:sz w:val="24"/>
                <w:szCs w:val="24"/>
                <w:lang w:val="fr-CH"/>
              </w:rPr>
              <w:t xml:space="preserve"> la demande</w:t>
            </w:r>
            <w:r w:rsidR="00445582">
              <w:rPr>
                <w:rFonts w:ascii="Calibri" w:hAnsi="Calibri" w:cs="Calibri"/>
                <w:sz w:val="24"/>
                <w:szCs w:val="24"/>
                <w:lang w:val="fr-CH"/>
              </w:rPr>
              <w:t> :</w:t>
            </w:r>
            <w:r w:rsidRPr="00A249E0">
              <w:rPr>
                <w:rFonts w:ascii="Calibri" w:hAnsi="Calibri" w:cs="Calibri"/>
                <w:sz w:val="24"/>
                <w:szCs w:val="24"/>
                <w:lang w:val="fr-CH"/>
              </w:rPr>
              <w:t xml:space="preserve"> </w:t>
            </w:r>
          </w:p>
          <w:p w14:paraId="0194C054" w14:textId="77777777" w:rsidR="00F5193F" w:rsidRPr="00A249E0" w:rsidRDefault="00F5193F" w:rsidP="00121162">
            <w:pPr>
              <w:tabs>
                <w:tab w:val="left" w:pos="227"/>
              </w:tabs>
              <w:rPr>
                <w:rFonts w:cs="Arial"/>
                <w:sz w:val="24"/>
                <w:szCs w:val="24"/>
                <w:lang w:val="fr-CH"/>
              </w:rPr>
            </w:pPr>
          </w:p>
        </w:tc>
        <w:sdt>
          <w:sdtPr>
            <w:rPr>
              <w:rFonts w:cs="Arial"/>
              <w:sz w:val="22"/>
              <w:lang w:val="fr-CH"/>
            </w:rPr>
            <w:alias w:val="Date la demande "/>
            <w:tag w:val="Date la demande "/>
            <w:id w:val="-2030869553"/>
            <w:placeholder>
              <w:docPart w:val="DefaultPlaceholder_-1854013437"/>
            </w:placeholder>
            <w:showingPlcHdr/>
            <w:date>
              <w:dateFormat w:val="dd.MM.yyyy"/>
              <w:lid w:val="fr-CH"/>
              <w:storeMappedDataAs w:val="dateTime"/>
              <w:calendar w:val="gregorian"/>
            </w:date>
          </w:sdtPr>
          <w:sdtContent>
            <w:tc>
              <w:tcPr>
                <w:tcW w:w="6379" w:type="dxa"/>
              </w:tcPr>
              <w:p w14:paraId="42A30220" w14:textId="1248F6FF" w:rsidR="00F5193F" w:rsidRPr="00A249E0" w:rsidRDefault="00537221" w:rsidP="00121162">
                <w:pPr>
                  <w:tabs>
                    <w:tab w:val="left" w:pos="227"/>
                  </w:tabs>
                  <w:rPr>
                    <w:rFonts w:cs="Arial"/>
                    <w:sz w:val="22"/>
                    <w:lang w:val="fr-CH"/>
                  </w:rPr>
                </w:pPr>
                <w:r w:rsidRPr="00A249E0">
                  <w:rPr>
                    <w:rStyle w:val="Textedelespacerserv"/>
                    <w:rFonts w:asciiTheme="minorHAnsi" w:hAnsiTheme="minorHAnsi" w:cstheme="minorHAnsi"/>
                    <w:sz w:val="24"/>
                    <w:szCs w:val="24"/>
                    <w:lang w:val="fr-CH"/>
                  </w:rPr>
                  <w:t>Cliquez ou appuyez ici pour entrer une date.</w:t>
                </w:r>
              </w:p>
            </w:tc>
          </w:sdtContent>
        </w:sdt>
      </w:tr>
      <w:tr w:rsidR="00F5193F" w:rsidRPr="00A249E0" w14:paraId="5F51B398" w14:textId="77777777" w:rsidTr="00445582">
        <w:tc>
          <w:tcPr>
            <w:tcW w:w="3686" w:type="dxa"/>
          </w:tcPr>
          <w:p w14:paraId="6BE4E232" w14:textId="6B637537" w:rsidR="00F5193F" w:rsidRPr="00A249E0" w:rsidRDefault="00F5193F" w:rsidP="00121162">
            <w:pPr>
              <w:tabs>
                <w:tab w:val="left" w:pos="227"/>
              </w:tabs>
              <w:rPr>
                <w:rFonts w:ascii="Calibri" w:hAnsi="Calibri" w:cs="Calibri"/>
                <w:sz w:val="24"/>
                <w:szCs w:val="24"/>
                <w:lang w:val="fr-CH"/>
              </w:rPr>
            </w:pPr>
            <w:r w:rsidRPr="00A249E0">
              <w:rPr>
                <w:rFonts w:ascii="Calibri" w:hAnsi="Calibri" w:cs="Calibri"/>
                <w:sz w:val="24"/>
                <w:szCs w:val="24"/>
                <w:lang w:val="fr-CH"/>
              </w:rPr>
              <w:t>Personne de contact</w:t>
            </w:r>
            <w:r w:rsidR="00445582">
              <w:rPr>
                <w:rFonts w:ascii="Calibri" w:hAnsi="Calibri" w:cs="Calibri"/>
                <w:sz w:val="24"/>
                <w:szCs w:val="24"/>
                <w:lang w:val="fr-CH"/>
              </w:rPr>
              <w:t> :</w:t>
            </w:r>
          </w:p>
          <w:p w14:paraId="35D88840" w14:textId="1AA5F641" w:rsidR="00F5193F" w:rsidRPr="00A249E0" w:rsidRDefault="00F5193F" w:rsidP="00121162">
            <w:pPr>
              <w:tabs>
                <w:tab w:val="left" w:pos="227"/>
              </w:tabs>
              <w:rPr>
                <w:rFonts w:cs="Arial"/>
                <w:sz w:val="24"/>
                <w:szCs w:val="24"/>
                <w:lang w:val="fr-CH"/>
              </w:rPr>
            </w:pPr>
          </w:p>
        </w:tc>
        <w:tc>
          <w:tcPr>
            <w:tcW w:w="6379" w:type="dxa"/>
          </w:tcPr>
          <w:p w14:paraId="4EEFC47C" w14:textId="6233F359" w:rsidR="00F5193F" w:rsidRPr="00A249E0" w:rsidRDefault="00537221" w:rsidP="00121162">
            <w:pPr>
              <w:tabs>
                <w:tab w:val="left" w:pos="227"/>
              </w:tabs>
              <w:rPr>
                <w:rFonts w:asciiTheme="minorHAnsi" w:hAnsiTheme="minorHAnsi" w:cstheme="minorHAnsi"/>
                <w:sz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fldChar w:fldCharType="end"/>
            </w:r>
          </w:p>
        </w:tc>
      </w:tr>
      <w:tr w:rsidR="00F5193F" w:rsidRPr="00A249E0" w14:paraId="3E999F40" w14:textId="77777777" w:rsidTr="00445582">
        <w:tc>
          <w:tcPr>
            <w:tcW w:w="3686" w:type="dxa"/>
          </w:tcPr>
          <w:p w14:paraId="46AB9B20" w14:textId="2B0BFA8E" w:rsidR="00F5193F" w:rsidRPr="00A249E0" w:rsidRDefault="00F5193F" w:rsidP="00121162">
            <w:pPr>
              <w:tabs>
                <w:tab w:val="left" w:pos="227"/>
              </w:tabs>
              <w:rPr>
                <w:rFonts w:ascii="Calibri" w:hAnsi="Calibri" w:cs="Calibri"/>
                <w:sz w:val="24"/>
                <w:szCs w:val="24"/>
                <w:lang w:val="fr-CH"/>
              </w:rPr>
            </w:pPr>
            <w:r w:rsidRPr="00A249E0">
              <w:rPr>
                <w:rFonts w:ascii="Calibri" w:hAnsi="Calibri" w:cs="Calibri"/>
                <w:sz w:val="24"/>
                <w:szCs w:val="24"/>
                <w:lang w:val="fr-CH"/>
              </w:rPr>
              <w:t>Téléphone</w:t>
            </w:r>
            <w:r w:rsidR="00445582">
              <w:rPr>
                <w:rFonts w:ascii="Calibri" w:hAnsi="Calibri" w:cs="Calibri"/>
                <w:sz w:val="24"/>
                <w:szCs w:val="24"/>
                <w:lang w:val="fr-CH"/>
              </w:rPr>
              <w:t> :</w:t>
            </w:r>
          </w:p>
          <w:p w14:paraId="5C63B34C" w14:textId="46C6760D" w:rsidR="00F5193F" w:rsidRPr="00A249E0" w:rsidRDefault="00F5193F" w:rsidP="00121162">
            <w:pPr>
              <w:tabs>
                <w:tab w:val="left" w:pos="227"/>
              </w:tabs>
              <w:rPr>
                <w:rFonts w:cs="Arial"/>
                <w:sz w:val="24"/>
                <w:szCs w:val="24"/>
                <w:lang w:val="fr-CH"/>
              </w:rPr>
            </w:pPr>
          </w:p>
        </w:tc>
        <w:tc>
          <w:tcPr>
            <w:tcW w:w="6379" w:type="dxa"/>
          </w:tcPr>
          <w:p w14:paraId="77E245B8" w14:textId="7E0B7E5C" w:rsidR="00F5193F" w:rsidRPr="00A249E0" w:rsidRDefault="00537221" w:rsidP="00121162">
            <w:pPr>
              <w:tabs>
                <w:tab w:val="left" w:pos="227"/>
              </w:tabs>
              <w:rPr>
                <w:rFonts w:asciiTheme="minorHAnsi" w:hAnsiTheme="minorHAnsi" w:cstheme="minorHAnsi"/>
                <w:sz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fldChar w:fldCharType="end"/>
            </w:r>
          </w:p>
        </w:tc>
      </w:tr>
      <w:tr w:rsidR="00F5193F" w:rsidRPr="00A249E0" w14:paraId="786D2CBF" w14:textId="77777777" w:rsidTr="00445582">
        <w:tc>
          <w:tcPr>
            <w:tcW w:w="3686" w:type="dxa"/>
          </w:tcPr>
          <w:p w14:paraId="4DFA6949" w14:textId="76BCB740" w:rsidR="00F5193F" w:rsidRPr="00A249E0" w:rsidRDefault="00F5193F" w:rsidP="00121162">
            <w:pPr>
              <w:tabs>
                <w:tab w:val="left" w:pos="227"/>
              </w:tabs>
              <w:rPr>
                <w:rFonts w:ascii="Calibri" w:hAnsi="Calibri" w:cs="Calibri"/>
                <w:sz w:val="24"/>
                <w:szCs w:val="24"/>
                <w:lang w:val="fr-CH"/>
              </w:rPr>
            </w:pPr>
            <w:r w:rsidRPr="00A249E0">
              <w:rPr>
                <w:rFonts w:ascii="Calibri" w:hAnsi="Calibri" w:cs="Calibri"/>
                <w:sz w:val="24"/>
                <w:szCs w:val="24"/>
                <w:lang w:val="fr-CH"/>
              </w:rPr>
              <w:t>Courriel</w:t>
            </w:r>
            <w:r w:rsidR="00445582">
              <w:rPr>
                <w:rFonts w:ascii="Calibri" w:hAnsi="Calibri" w:cs="Calibri"/>
                <w:sz w:val="24"/>
                <w:szCs w:val="24"/>
                <w:lang w:val="fr-CH"/>
              </w:rPr>
              <w:t> :</w:t>
            </w:r>
          </w:p>
          <w:p w14:paraId="267F3A63" w14:textId="774FDDBC" w:rsidR="00F5193F" w:rsidRPr="00A249E0" w:rsidRDefault="00F5193F" w:rsidP="00121162">
            <w:pPr>
              <w:tabs>
                <w:tab w:val="left" w:pos="227"/>
              </w:tabs>
              <w:rPr>
                <w:rFonts w:cs="Arial"/>
                <w:sz w:val="24"/>
                <w:szCs w:val="24"/>
                <w:lang w:val="fr-CH"/>
              </w:rPr>
            </w:pPr>
          </w:p>
        </w:tc>
        <w:tc>
          <w:tcPr>
            <w:tcW w:w="6379" w:type="dxa"/>
          </w:tcPr>
          <w:p w14:paraId="79EF9D29" w14:textId="19FB983E" w:rsidR="00F5193F" w:rsidRPr="00A249E0" w:rsidRDefault="00537221" w:rsidP="00121162">
            <w:pPr>
              <w:tabs>
                <w:tab w:val="left" w:pos="227"/>
              </w:tabs>
              <w:rPr>
                <w:rFonts w:asciiTheme="minorHAnsi" w:hAnsiTheme="minorHAnsi" w:cstheme="minorHAnsi"/>
                <w:sz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 w:val="24"/>
                <w:lang w:val="fr-CH"/>
              </w:rPr>
              <w:fldChar w:fldCharType="end"/>
            </w:r>
          </w:p>
        </w:tc>
      </w:tr>
      <w:tr w:rsidR="00F5193F" w:rsidRPr="00A249E0" w14:paraId="59D95033" w14:textId="77777777" w:rsidTr="00445582">
        <w:tc>
          <w:tcPr>
            <w:tcW w:w="3686" w:type="dxa"/>
          </w:tcPr>
          <w:p w14:paraId="0F5A8929" w14:textId="1D65F72B" w:rsidR="00F5193F" w:rsidRPr="005D7A1D" w:rsidRDefault="00F5193F" w:rsidP="00381B7D">
            <w:pPr>
              <w:pStyle w:val="Unterkapitel"/>
              <w:tabs>
                <w:tab w:val="left" w:pos="227"/>
                <w:tab w:val="left" w:pos="1843"/>
                <w:tab w:val="left" w:pos="5245"/>
                <w:tab w:val="left" w:pos="6055"/>
              </w:tabs>
              <w:rPr>
                <w:rFonts w:cs="Arial"/>
                <w:color w:val="0070C0"/>
                <w:sz w:val="24"/>
                <w:szCs w:val="24"/>
                <w:lang w:val="fr-CH"/>
              </w:rPr>
            </w:pPr>
            <w:r w:rsidRPr="00A249E0">
              <w:rPr>
                <w:rFonts w:ascii="Calibri" w:hAnsi="Calibri" w:cs="Calibri"/>
                <w:sz w:val="24"/>
                <w:szCs w:val="24"/>
                <w:lang w:val="fr-CH"/>
              </w:rPr>
              <w:t>Début souhaité</w:t>
            </w:r>
            <w:r w:rsidR="00381B7D">
              <w:rPr>
                <w:rFonts w:ascii="Calibri" w:hAnsi="Calibri" w:cs="Calibri"/>
                <w:sz w:val="24"/>
                <w:szCs w:val="24"/>
                <w:lang w:val="fr-CH"/>
              </w:rPr>
              <w:t xml:space="preserve"> du placement</w:t>
            </w:r>
          </w:p>
        </w:tc>
        <w:sdt>
          <w:sdtPr>
            <w:rPr>
              <w:rFonts w:cs="Arial"/>
              <w:sz w:val="22"/>
              <w:lang w:val="fr-CH"/>
            </w:rPr>
            <w:alias w:val="Début souhaité de l’intervention"/>
            <w:tag w:val="Début souhaité de l’intervention"/>
            <w:id w:val="-1856798778"/>
            <w:placeholder>
              <w:docPart w:val="DefaultPlaceholder_-1854013437"/>
            </w:placeholder>
            <w:showingPlcHdr/>
            <w:date>
              <w:dateFormat w:val="dd.MM.yyyy"/>
              <w:lid w:val="fr-CH"/>
              <w:storeMappedDataAs w:val="dateTime"/>
              <w:calendar w:val="gregorian"/>
            </w:date>
          </w:sdtPr>
          <w:sdtContent>
            <w:tc>
              <w:tcPr>
                <w:tcW w:w="6379" w:type="dxa"/>
              </w:tcPr>
              <w:p w14:paraId="1F4CA16B" w14:textId="1CC07925" w:rsidR="00F5193F" w:rsidRPr="00A249E0" w:rsidRDefault="00537221" w:rsidP="00121162">
                <w:pPr>
                  <w:tabs>
                    <w:tab w:val="left" w:pos="227"/>
                  </w:tabs>
                  <w:rPr>
                    <w:rFonts w:cs="Arial"/>
                    <w:sz w:val="22"/>
                    <w:lang w:val="fr-CH"/>
                  </w:rPr>
                </w:pPr>
                <w:r w:rsidRPr="00A249E0">
                  <w:rPr>
                    <w:rStyle w:val="Textedelespacerserv"/>
                    <w:rFonts w:asciiTheme="minorHAnsi" w:hAnsiTheme="minorHAnsi" w:cstheme="minorHAnsi"/>
                    <w:sz w:val="24"/>
                    <w:szCs w:val="24"/>
                    <w:lang w:val="fr-CH"/>
                  </w:rPr>
                  <w:t>Cliquez ou appuyez ici pour entrer une date.</w:t>
                </w:r>
              </w:p>
            </w:tc>
          </w:sdtContent>
        </w:sdt>
      </w:tr>
    </w:tbl>
    <w:p w14:paraId="76DD0B22" w14:textId="190100EE" w:rsidR="00F5193F" w:rsidRPr="00A249E0" w:rsidRDefault="00F5193F" w:rsidP="00121162">
      <w:pPr>
        <w:tabs>
          <w:tab w:val="left" w:pos="227"/>
        </w:tabs>
        <w:rPr>
          <w:rFonts w:cs="Arial"/>
          <w:sz w:val="22"/>
          <w:lang w:val="fr-CH"/>
        </w:rPr>
      </w:pPr>
    </w:p>
    <w:p w14:paraId="72E78130" w14:textId="63204F66" w:rsidR="00D44AAB" w:rsidRPr="00A249E0" w:rsidRDefault="00D44AAB" w:rsidP="00121162">
      <w:pPr>
        <w:pStyle w:val="Unterkapitel"/>
        <w:tabs>
          <w:tab w:val="left" w:pos="227"/>
          <w:tab w:val="left" w:pos="1843"/>
          <w:tab w:val="right" w:leader="underscore" w:pos="6237"/>
          <w:tab w:val="left" w:pos="6521"/>
          <w:tab w:val="left" w:pos="7655"/>
          <w:tab w:val="right" w:leader="underscore" w:pos="9526"/>
        </w:tabs>
        <w:rPr>
          <w:rFonts w:ascii="Calibri" w:hAnsi="Calibri" w:cs="Calibri"/>
          <w:b/>
          <w:sz w:val="24"/>
          <w:szCs w:val="24"/>
          <w:lang w:val="fr-CH"/>
        </w:rPr>
      </w:pPr>
      <w:r w:rsidRPr="00A249E0">
        <w:rPr>
          <w:rFonts w:ascii="Calibri" w:hAnsi="Calibri" w:cs="Calibri"/>
          <w:b/>
          <w:sz w:val="24"/>
          <w:szCs w:val="24"/>
          <w:lang w:val="fr-CH"/>
        </w:rPr>
        <w:t xml:space="preserve">Quelles problématiques particulières existe-t-il </w:t>
      </w:r>
      <w:r w:rsidR="004C2096" w:rsidRPr="00A249E0">
        <w:rPr>
          <w:rFonts w:ascii="Calibri" w:hAnsi="Calibri" w:cs="Calibri"/>
          <w:b/>
          <w:sz w:val="24"/>
          <w:szCs w:val="24"/>
          <w:lang w:val="fr-CH"/>
        </w:rPr>
        <w:t>chez le</w:t>
      </w:r>
      <w:r w:rsidR="00C458C8">
        <w:rPr>
          <w:rFonts w:ascii="Calibri" w:hAnsi="Calibri" w:cs="Calibri"/>
          <w:b/>
          <w:sz w:val="24"/>
          <w:szCs w:val="24"/>
          <w:lang w:val="fr-CH"/>
        </w:rPr>
        <w:t>/la</w:t>
      </w:r>
      <w:r w:rsidR="004C2096" w:rsidRPr="00A249E0">
        <w:rPr>
          <w:rFonts w:ascii="Calibri" w:hAnsi="Calibri" w:cs="Calibri"/>
          <w:b/>
          <w:sz w:val="24"/>
          <w:szCs w:val="24"/>
          <w:lang w:val="fr-CH"/>
        </w:rPr>
        <w:t xml:space="preserve"> jeune</w:t>
      </w:r>
      <w:r w:rsidRPr="00A249E0">
        <w:rPr>
          <w:rFonts w:ascii="Calibri" w:hAnsi="Calibri" w:cs="Calibri"/>
          <w:b/>
          <w:sz w:val="24"/>
          <w:szCs w:val="24"/>
          <w:lang w:val="fr-CH"/>
        </w:rPr>
        <w:t xml:space="preserve"> à votre connaissance ?</w:t>
      </w:r>
    </w:p>
    <w:p w14:paraId="3653FB4F" w14:textId="293A9C3F" w:rsidR="00D44AAB" w:rsidRPr="00A249E0" w:rsidRDefault="00FE27E0" w:rsidP="00121162">
      <w:pPr>
        <w:pStyle w:val="Unterkapitel"/>
        <w:tabs>
          <w:tab w:val="left" w:pos="227"/>
          <w:tab w:val="left" w:pos="567"/>
          <w:tab w:val="left" w:pos="2492"/>
          <w:tab w:val="left" w:pos="4801"/>
        </w:tabs>
        <w:rPr>
          <w:rFonts w:ascii="Calibri" w:hAnsi="Calibri" w:cs="Calibri"/>
          <w:lang w:val="fr-CH"/>
        </w:rPr>
      </w:pPr>
      <w:sdt>
        <w:sdtPr>
          <w:rPr>
            <w:rFonts w:ascii="Calibri" w:hAnsi="Calibri" w:cs="Calibri"/>
            <w:lang w:val="fr-CH"/>
          </w:rPr>
          <w:id w:val="-873468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 w:rsidRPr="00A249E0">
            <w:rPr>
              <w:rFonts w:ascii="Segoe UI Symbol" w:eastAsia="MS Gothic" w:hAnsi="Segoe UI Symbol" w:cs="Segoe UI Symbol"/>
              <w:lang w:val="fr-CH"/>
            </w:rPr>
            <w:t>☐</w:t>
          </w:r>
        </w:sdtContent>
      </w:sdt>
      <w:r w:rsidR="00D44AAB" w:rsidRPr="00A249E0">
        <w:rPr>
          <w:rFonts w:ascii="Calibri" w:hAnsi="Calibri" w:cs="Calibri"/>
          <w:lang w:val="fr-CH"/>
        </w:rPr>
        <w:t xml:space="preserve">  Trouble psychique</w:t>
      </w:r>
      <w:r w:rsidR="00D44AAB" w:rsidRPr="00A249E0">
        <w:rPr>
          <w:rFonts w:ascii="Calibri" w:hAnsi="Calibri" w:cs="Calibri"/>
          <w:lang w:val="fr-CH"/>
        </w:rPr>
        <w:tab/>
      </w:r>
      <w:r w:rsidR="004C2096" w:rsidRPr="00A249E0">
        <w:rPr>
          <w:rFonts w:ascii="Calibri" w:hAnsi="Calibri" w:cs="Calibri"/>
          <w:lang w:val="fr-CH"/>
        </w:rPr>
        <w:tab/>
      </w:r>
      <w:r w:rsidR="00D44AAB" w:rsidRPr="00A249E0">
        <w:rPr>
          <w:rFonts w:asciiTheme="minorHAnsi" w:hAnsiTheme="minorHAnsi"/>
          <w:b/>
          <w:sz w:val="24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44AAB" w:rsidRPr="00A249E0">
        <w:rPr>
          <w:rFonts w:asciiTheme="minorHAnsi" w:hAnsiTheme="minorHAnsi"/>
          <w:b/>
          <w:sz w:val="24"/>
          <w:lang w:val="fr-CH"/>
        </w:rPr>
        <w:instrText xml:space="preserve"> FORMTEXT </w:instrText>
      </w:r>
      <w:r w:rsidR="00D44AAB" w:rsidRPr="00A249E0">
        <w:rPr>
          <w:rFonts w:asciiTheme="minorHAnsi" w:hAnsiTheme="minorHAnsi"/>
          <w:b/>
          <w:sz w:val="24"/>
          <w:lang w:val="fr-CH"/>
        </w:rPr>
      </w:r>
      <w:r w:rsidR="00D44AAB" w:rsidRPr="00A249E0">
        <w:rPr>
          <w:rFonts w:asciiTheme="minorHAnsi" w:hAnsiTheme="minorHAnsi"/>
          <w:b/>
          <w:sz w:val="24"/>
          <w:lang w:val="fr-CH"/>
        </w:rPr>
        <w:fldChar w:fldCharType="separate"/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fldChar w:fldCharType="end"/>
      </w:r>
    </w:p>
    <w:p w14:paraId="4EDCDCB1" w14:textId="5863F1ED" w:rsidR="00D44AAB" w:rsidRPr="00A249E0" w:rsidRDefault="00FE27E0" w:rsidP="00121162">
      <w:pPr>
        <w:pStyle w:val="Unterkapitel"/>
        <w:tabs>
          <w:tab w:val="left" w:pos="227"/>
          <w:tab w:val="left" w:pos="567"/>
          <w:tab w:val="left" w:pos="2492"/>
          <w:tab w:val="left" w:pos="4801"/>
        </w:tabs>
        <w:rPr>
          <w:rFonts w:ascii="Calibri" w:hAnsi="Calibri" w:cs="Calibri"/>
          <w:lang w:val="fr-CH"/>
        </w:rPr>
      </w:pPr>
      <w:sdt>
        <w:sdtPr>
          <w:rPr>
            <w:rFonts w:ascii="Calibri" w:hAnsi="Calibri" w:cs="Calibri"/>
            <w:lang w:val="fr-CH"/>
          </w:rPr>
          <w:id w:val="-1386249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 w:rsidRPr="00A249E0">
            <w:rPr>
              <w:rFonts w:ascii="Segoe UI Symbol" w:eastAsia="MS Gothic" w:hAnsi="Segoe UI Symbol" w:cs="Segoe UI Symbol"/>
              <w:lang w:val="fr-CH"/>
            </w:rPr>
            <w:t>☐</w:t>
          </w:r>
        </w:sdtContent>
      </w:sdt>
      <w:r w:rsidR="00D44AAB" w:rsidRPr="00A249E0">
        <w:rPr>
          <w:rFonts w:ascii="Calibri" w:hAnsi="Calibri" w:cs="Calibri"/>
          <w:lang w:val="fr-CH"/>
        </w:rPr>
        <w:t xml:space="preserve">  Problèmes de dépendance</w:t>
      </w:r>
      <w:r w:rsidR="00D44AAB" w:rsidRPr="00A249E0">
        <w:rPr>
          <w:rFonts w:ascii="Calibri" w:hAnsi="Calibri" w:cs="Calibri"/>
          <w:lang w:val="fr-CH"/>
        </w:rPr>
        <w:tab/>
      </w:r>
      <w:r w:rsidR="00D44AAB" w:rsidRPr="00A249E0">
        <w:rPr>
          <w:rFonts w:asciiTheme="minorHAnsi" w:hAnsiTheme="minorHAnsi"/>
          <w:b/>
          <w:sz w:val="24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44AAB" w:rsidRPr="00A249E0">
        <w:rPr>
          <w:rFonts w:asciiTheme="minorHAnsi" w:hAnsiTheme="minorHAnsi"/>
          <w:b/>
          <w:sz w:val="24"/>
          <w:lang w:val="fr-CH"/>
        </w:rPr>
        <w:instrText xml:space="preserve"> FORMTEXT </w:instrText>
      </w:r>
      <w:r w:rsidR="00D44AAB" w:rsidRPr="00A249E0">
        <w:rPr>
          <w:rFonts w:asciiTheme="minorHAnsi" w:hAnsiTheme="minorHAnsi"/>
          <w:b/>
          <w:sz w:val="24"/>
          <w:lang w:val="fr-CH"/>
        </w:rPr>
      </w:r>
      <w:r w:rsidR="00D44AAB" w:rsidRPr="00A249E0">
        <w:rPr>
          <w:rFonts w:asciiTheme="minorHAnsi" w:hAnsiTheme="minorHAnsi"/>
          <w:b/>
          <w:sz w:val="24"/>
          <w:lang w:val="fr-CH"/>
        </w:rPr>
        <w:fldChar w:fldCharType="separate"/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fldChar w:fldCharType="end"/>
      </w:r>
    </w:p>
    <w:p w14:paraId="0A0B47B9" w14:textId="0D44F368" w:rsidR="00D44AAB" w:rsidRPr="00A249E0" w:rsidRDefault="00FE27E0" w:rsidP="00121162">
      <w:pPr>
        <w:pStyle w:val="Unterkapitel"/>
        <w:tabs>
          <w:tab w:val="left" w:pos="227"/>
          <w:tab w:val="left" w:pos="567"/>
          <w:tab w:val="left" w:pos="2492"/>
          <w:tab w:val="left" w:pos="4801"/>
        </w:tabs>
        <w:rPr>
          <w:rFonts w:ascii="Calibri" w:hAnsi="Calibri" w:cs="Calibri"/>
          <w:lang w:val="fr-CH"/>
        </w:rPr>
      </w:pPr>
      <w:sdt>
        <w:sdtPr>
          <w:rPr>
            <w:rFonts w:ascii="Calibri" w:hAnsi="Calibri" w:cs="Calibri"/>
            <w:lang w:val="fr-CH"/>
          </w:rPr>
          <w:id w:val="-1978515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 w:rsidRPr="00A249E0">
            <w:rPr>
              <w:rFonts w:ascii="Segoe UI Symbol" w:eastAsia="MS Gothic" w:hAnsi="Segoe UI Symbol" w:cs="Segoe UI Symbol"/>
              <w:lang w:val="fr-CH"/>
            </w:rPr>
            <w:t>☐</w:t>
          </w:r>
        </w:sdtContent>
      </w:sdt>
      <w:r w:rsidR="00D44AAB" w:rsidRPr="00A249E0">
        <w:rPr>
          <w:rFonts w:ascii="Calibri" w:hAnsi="Calibri" w:cs="Calibri"/>
          <w:lang w:val="fr-CH"/>
        </w:rPr>
        <w:t xml:space="preserve">  Violence physique et/ou psychique</w:t>
      </w:r>
      <w:r w:rsidR="00D44AAB" w:rsidRPr="00A249E0">
        <w:rPr>
          <w:rFonts w:ascii="Calibri" w:hAnsi="Calibri" w:cs="Calibri"/>
          <w:lang w:val="fr-CH"/>
        </w:rPr>
        <w:tab/>
      </w:r>
      <w:r w:rsidR="00D44AAB" w:rsidRPr="00A249E0">
        <w:rPr>
          <w:rFonts w:asciiTheme="minorHAnsi" w:hAnsiTheme="minorHAnsi"/>
          <w:b/>
          <w:sz w:val="24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44AAB" w:rsidRPr="00A249E0">
        <w:rPr>
          <w:rFonts w:asciiTheme="minorHAnsi" w:hAnsiTheme="minorHAnsi"/>
          <w:b/>
          <w:sz w:val="24"/>
          <w:lang w:val="fr-CH"/>
        </w:rPr>
        <w:instrText xml:space="preserve"> FORMTEXT </w:instrText>
      </w:r>
      <w:r w:rsidR="00D44AAB" w:rsidRPr="00A249E0">
        <w:rPr>
          <w:rFonts w:asciiTheme="minorHAnsi" w:hAnsiTheme="minorHAnsi"/>
          <w:b/>
          <w:sz w:val="24"/>
          <w:lang w:val="fr-CH"/>
        </w:rPr>
      </w:r>
      <w:r w:rsidR="00D44AAB" w:rsidRPr="00A249E0">
        <w:rPr>
          <w:rFonts w:asciiTheme="minorHAnsi" w:hAnsiTheme="minorHAnsi"/>
          <w:b/>
          <w:sz w:val="24"/>
          <w:lang w:val="fr-CH"/>
        </w:rPr>
        <w:fldChar w:fldCharType="separate"/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fldChar w:fldCharType="end"/>
      </w:r>
      <w:r w:rsidR="00D44AAB" w:rsidRPr="00A249E0">
        <w:rPr>
          <w:rFonts w:ascii="Calibri" w:hAnsi="Calibri" w:cs="Calibri"/>
          <w:lang w:val="fr-CH"/>
        </w:rPr>
        <w:br/>
      </w:r>
      <w:sdt>
        <w:sdtPr>
          <w:rPr>
            <w:rFonts w:ascii="Calibri" w:hAnsi="Calibri" w:cs="Calibri"/>
            <w:lang w:val="fr-CH"/>
          </w:rPr>
          <w:id w:val="-545989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 w:rsidRPr="00A249E0">
            <w:rPr>
              <w:rFonts w:ascii="MS Gothic" w:eastAsia="MS Gothic" w:hAnsi="MS Gothic" w:cs="Calibri"/>
              <w:lang w:val="fr-CH"/>
            </w:rPr>
            <w:t>☐</w:t>
          </w:r>
        </w:sdtContent>
      </w:sdt>
      <w:r w:rsidR="00D44AAB" w:rsidRPr="00A249E0">
        <w:rPr>
          <w:rFonts w:ascii="Calibri" w:hAnsi="Calibri" w:cs="Calibri"/>
          <w:lang w:val="fr-CH"/>
        </w:rPr>
        <w:t xml:space="preserve">  Autre (divorce, décès, maladie, migration)</w:t>
      </w:r>
      <w:r w:rsidR="00D44AAB" w:rsidRPr="00A249E0">
        <w:rPr>
          <w:rFonts w:ascii="Calibri" w:hAnsi="Calibri" w:cs="Calibri"/>
          <w:lang w:val="fr-CH"/>
        </w:rPr>
        <w:tab/>
      </w:r>
      <w:r w:rsidR="00D44AAB" w:rsidRPr="00A249E0">
        <w:rPr>
          <w:rFonts w:asciiTheme="minorHAnsi" w:hAnsiTheme="minorHAnsi"/>
          <w:b/>
          <w:sz w:val="24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44AAB" w:rsidRPr="00A249E0">
        <w:rPr>
          <w:rFonts w:asciiTheme="minorHAnsi" w:hAnsiTheme="minorHAnsi"/>
          <w:b/>
          <w:sz w:val="24"/>
          <w:lang w:val="fr-CH"/>
        </w:rPr>
        <w:instrText xml:space="preserve"> FORMTEXT </w:instrText>
      </w:r>
      <w:r w:rsidR="00D44AAB" w:rsidRPr="00A249E0">
        <w:rPr>
          <w:rFonts w:asciiTheme="minorHAnsi" w:hAnsiTheme="minorHAnsi"/>
          <w:b/>
          <w:sz w:val="24"/>
          <w:lang w:val="fr-CH"/>
        </w:rPr>
      </w:r>
      <w:r w:rsidR="00D44AAB" w:rsidRPr="00A249E0">
        <w:rPr>
          <w:rFonts w:asciiTheme="minorHAnsi" w:hAnsiTheme="minorHAnsi"/>
          <w:b/>
          <w:sz w:val="24"/>
          <w:lang w:val="fr-CH"/>
        </w:rPr>
        <w:fldChar w:fldCharType="separate"/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t> </w:t>
      </w:r>
      <w:r w:rsidR="00D44AAB" w:rsidRPr="00A249E0">
        <w:rPr>
          <w:rFonts w:asciiTheme="minorHAnsi" w:hAnsiTheme="minorHAnsi"/>
          <w:b/>
          <w:sz w:val="24"/>
          <w:lang w:val="fr-CH"/>
        </w:rPr>
        <w:fldChar w:fldCharType="end"/>
      </w:r>
    </w:p>
    <w:p w14:paraId="6DCB3A61" w14:textId="7768B5CA" w:rsidR="00D44AAB" w:rsidRPr="00A249E0" w:rsidRDefault="00D44AAB" w:rsidP="00121162">
      <w:pPr>
        <w:pStyle w:val="Unterkapitel"/>
        <w:tabs>
          <w:tab w:val="left" w:pos="227"/>
          <w:tab w:val="left" w:pos="1843"/>
          <w:tab w:val="right" w:leader="underscore" w:pos="6237"/>
          <w:tab w:val="left" w:pos="6521"/>
          <w:tab w:val="left" w:pos="7655"/>
          <w:tab w:val="right" w:leader="underscore" w:pos="9526"/>
        </w:tabs>
        <w:rPr>
          <w:rFonts w:cs="Arial"/>
          <w:lang w:val="fr-CH"/>
        </w:rPr>
      </w:pPr>
    </w:p>
    <w:p w14:paraId="288B8198" w14:textId="77777777" w:rsidR="00D44AAB" w:rsidRPr="00A249E0" w:rsidRDefault="00D44AAB" w:rsidP="00121162">
      <w:pPr>
        <w:pStyle w:val="Unterkapitel"/>
        <w:tabs>
          <w:tab w:val="left" w:pos="227"/>
          <w:tab w:val="left" w:pos="1843"/>
          <w:tab w:val="right" w:leader="underscore" w:pos="6237"/>
          <w:tab w:val="left" w:pos="6521"/>
          <w:tab w:val="left" w:pos="7655"/>
          <w:tab w:val="right" w:leader="underscore" w:pos="9526"/>
        </w:tabs>
        <w:rPr>
          <w:rFonts w:ascii="Calibri" w:hAnsi="Calibri" w:cs="Calibri"/>
          <w:b/>
          <w:sz w:val="24"/>
          <w:szCs w:val="24"/>
          <w:lang w:val="fr-CH"/>
        </w:rPr>
      </w:pPr>
      <w:r w:rsidRPr="00A249E0">
        <w:rPr>
          <w:rFonts w:ascii="Calibri" w:hAnsi="Calibri" w:cs="Calibri"/>
          <w:b/>
          <w:sz w:val="24"/>
          <w:szCs w:val="24"/>
          <w:lang w:val="fr-CH"/>
        </w:rPr>
        <w:t>Comment estimez-vous le niveau de sécurité au sein de la famille ?</w:t>
      </w:r>
    </w:p>
    <w:p w14:paraId="0AF75C7E" w14:textId="77777777" w:rsidR="00D44AAB" w:rsidRPr="00A249E0" w:rsidRDefault="00FE27E0" w:rsidP="00121162">
      <w:pPr>
        <w:pStyle w:val="Unterkapitel"/>
        <w:tabs>
          <w:tab w:val="left" w:pos="227"/>
          <w:tab w:val="left" w:pos="1843"/>
          <w:tab w:val="left" w:pos="3969"/>
          <w:tab w:val="left" w:pos="5670"/>
        </w:tabs>
        <w:rPr>
          <w:rFonts w:cs="Arial"/>
          <w:lang w:val="fr-CH"/>
        </w:rPr>
      </w:pPr>
      <w:sdt>
        <w:sdtPr>
          <w:rPr>
            <w:rFonts w:ascii="Calibri" w:hAnsi="Calibri" w:cs="Calibri"/>
            <w:lang w:val="fr-CH"/>
          </w:rPr>
          <w:id w:val="-748818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 w:rsidRPr="00A249E0">
            <w:rPr>
              <w:rFonts w:ascii="MS Gothic" w:eastAsia="MS Gothic" w:hAnsi="MS Gothic" w:cs="Calibri"/>
              <w:lang w:val="fr-CH"/>
            </w:rPr>
            <w:t>☐</w:t>
          </w:r>
        </w:sdtContent>
      </w:sdt>
      <w:r w:rsidR="00D44AAB" w:rsidRPr="00A249E0">
        <w:rPr>
          <w:rFonts w:ascii="Calibri" w:hAnsi="Calibri" w:cs="Calibri"/>
          <w:lang w:val="fr-CH"/>
        </w:rPr>
        <w:t xml:space="preserve">  </w:t>
      </w:r>
      <w:proofErr w:type="gramStart"/>
      <w:r w:rsidR="00D44AAB" w:rsidRPr="00A249E0">
        <w:rPr>
          <w:rFonts w:ascii="Calibri" w:hAnsi="Calibri" w:cs="Calibri"/>
          <w:lang w:val="fr-CH"/>
        </w:rPr>
        <w:t>sans</w:t>
      </w:r>
      <w:proofErr w:type="gramEnd"/>
      <w:r w:rsidR="00D44AAB" w:rsidRPr="00A249E0">
        <w:rPr>
          <w:rFonts w:ascii="Calibri" w:hAnsi="Calibri" w:cs="Calibri"/>
          <w:lang w:val="fr-CH"/>
        </w:rPr>
        <w:t xml:space="preserve"> risque</w:t>
      </w:r>
      <w:r w:rsidR="00D44AAB" w:rsidRPr="00A249E0">
        <w:rPr>
          <w:rFonts w:ascii="Calibri" w:hAnsi="Calibri" w:cs="Calibri"/>
          <w:lang w:val="fr-CH"/>
        </w:rPr>
        <w:tab/>
      </w:r>
      <w:sdt>
        <w:sdtPr>
          <w:rPr>
            <w:rFonts w:ascii="Calibri" w:hAnsi="Calibri" w:cs="Calibri"/>
            <w:lang w:val="fr-CH"/>
          </w:rPr>
          <w:id w:val="-465049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 w:rsidRPr="00A249E0">
            <w:rPr>
              <w:rFonts w:ascii="MS Gothic" w:eastAsia="MS Gothic" w:hAnsi="MS Gothic" w:cs="Calibri"/>
              <w:lang w:val="fr-CH"/>
            </w:rPr>
            <w:t>☐</w:t>
          </w:r>
        </w:sdtContent>
      </w:sdt>
      <w:r w:rsidR="00D44AAB" w:rsidRPr="00A249E0">
        <w:rPr>
          <w:rFonts w:ascii="Calibri" w:hAnsi="Calibri" w:cs="Calibri"/>
          <w:lang w:val="fr-CH"/>
        </w:rPr>
        <w:t xml:space="preserve">  risque possible</w:t>
      </w:r>
      <w:r w:rsidR="00D44AAB" w:rsidRPr="00A249E0">
        <w:rPr>
          <w:rFonts w:ascii="Calibri" w:hAnsi="Calibri" w:cs="Calibri"/>
          <w:lang w:val="fr-CH"/>
        </w:rPr>
        <w:tab/>
      </w:r>
      <w:sdt>
        <w:sdtPr>
          <w:rPr>
            <w:rFonts w:ascii="Calibri" w:hAnsi="Calibri" w:cs="Calibri"/>
            <w:lang w:val="fr-CH"/>
          </w:rPr>
          <w:id w:val="1893306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AAB" w:rsidRPr="00A249E0">
            <w:rPr>
              <w:rFonts w:ascii="MS Gothic" w:eastAsia="MS Gothic" w:hAnsi="MS Gothic" w:cs="Calibri"/>
              <w:lang w:val="fr-CH"/>
            </w:rPr>
            <w:t>☐</w:t>
          </w:r>
        </w:sdtContent>
      </w:sdt>
      <w:r w:rsidR="00D44AAB" w:rsidRPr="00A249E0">
        <w:rPr>
          <w:rFonts w:ascii="Calibri" w:hAnsi="Calibri" w:cs="Calibri"/>
          <w:lang w:val="fr-CH"/>
        </w:rPr>
        <w:t xml:space="preserve">  risque avéré</w:t>
      </w:r>
    </w:p>
    <w:p w14:paraId="4EA4110F" w14:textId="1A5D2BA1" w:rsidR="00D44AAB" w:rsidRDefault="00D44AAB" w:rsidP="00121162">
      <w:pPr>
        <w:pStyle w:val="Unterkapitel"/>
        <w:tabs>
          <w:tab w:val="left" w:pos="227"/>
          <w:tab w:val="left" w:pos="1843"/>
          <w:tab w:val="right" w:leader="underscore" w:pos="6237"/>
          <w:tab w:val="left" w:pos="6521"/>
          <w:tab w:val="left" w:pos="7655"/>
          <w:tab w:val="right" w:leader="underscore" w:pos="9526"/>
        </w:tabs>
        <w:rPr>
          <w:rFonts w:cs="Arial"/>
          <w:lang w:val="fr-CH"/>
        </w:rPr>
      </w:pPr>
    </w:p>
    <w:p w14:paraId="035F9044" w14:textId="77777777" w:rsidR="006A690B" w:rsidRPr="00A249E0" w:rsidRDefault="006A690B" w:rsidP="00121162">
      <w:pPr>
        <w:pStyle w:val="Unterkapitel"/>
        <w:tabs>
          <w:tab w:val="left" w:pos="227"/>
          <w:tab w:val="left" w:pos="1843"/>
          <w:tab w:val="right" w:leader="underscore" w:pos="6237"/>
          <w:tab w:val="left" w:pos="6521"/>
          <w:tab w:val="left" w:pos="7655"/>
          <w:tab w:val="right" w:leader="underscore" w:pos="9526"/>
        </w:tabs>
        <w:rPr>
          <w:rFonts w:cs="Arial"/>
          <w:lang w:val="fr-CH"/>
        </w:rPr>
      </w:pPr>
    </w:p>
    <w:p w14:paraId="2BE6AA84" w14:textId="1DCEEB41" w:rsidR="00797CA4" w:rsidRPr="008C47EF" w:rsidRDefault="008C47EF" w:rsidP="00797CA4">
      <w:pPr>
        <w:pStyle w:val="Unterkapitel"/>
        <w:tabs>
          <w:tab w:val="left" w:pos="227"/>
          <w:tab w:val="left" w:pos="1843"/>
          <w:tab w:val="right" w:leader="underscore" w:pos="6237"/>
          <w:tab w:val="left" w:pos="6521"/>
          <w:tab w:val="left" w:pos="7655"/>
          <w:tab w:val="right" w:leader="underscore" w:pos="9526"/>
        </w:tabs>
        <w:rPr>
          <w:rFonts w:ascii="Calibri" w:hAnsi="Calibri" w:cs="Calibri"/>
          <w:b/>
          <w:sz w:val="24"/>
          <w:szCs w:val="24"/>
          <w:lang w:val="fr-CH"/>
        </w:rPr>
      </w:pPr>
      <w:r w:rsidRPr="008C47EF">
        <w:rPr>
          <w:rFonts w:ascii="Calibri" w:hAnsi="Calibri" w:cs="Calibri"/>
          <w:b/>
          <w:sz w:val="24"/>
          <w:szCs w:val="24"/>
          <w:lang w:val="fr-CH"/>
        </w:rPr>
        <w:t>Futur résident</w:t>
      </w:r>
    </w:p>
    <w:p w14:paraId="2A446F9A" w14:textId="48222502" w:rsidR="005D7A1D" w:rsidRPr="008C47EF" w:rsidRDefault="00797CA4" w:rsidP="00CA149D">
      <w:pPr>
        <w:pStyle w:val="Unterkapitel"/>
        <w:tabs>
          <w:tab w:val="left" w:pos="227"/>
          <w:tab w:val="left" w:pos="1843"/>
          <w:tab w:val="left" w:pos="3544"/>
          <w:tab w:val="left" w:pos="5670"/>
        </w:tabs>
        <w:rPr>
          <w:rFonts w:asciiTheme="minorHAnsi" w:hAnsiTheme="minorHAnsi"/>
          <w:b/>
          <w:sz w:val="24"/>
          <w:lang w:val="fr-CH"/>
        </w:rPr>
      </w:pPr>
      <w:r w:rsidRPr="008C47EF">
        <w:rPr>
          <w:rFonts w:ascii="Calibri" w:hAnsi="Calibri" w:cs="Calibri"/>
          <w:lang w:val="fr-CH"/>
        </w:rPr>
        <w:t xml:space="preserve">Nom, prénom : </w:t>
      </w:r>
      <w:r w:rsidRPr="008C47EF">
        <w:rPr>
          <w:rFonts w:ascii="Calibri" w:hAnsi="Calibri" w:cs="Calibri"/>
          <w:lang w:val="fr-CH"/>
        </w:rPr>
        <w:tab/>
      </w:r>
      <w:r w:rsidR="00D10090">
        <w:rPr>
          <w:rFonts w:ascii="Calibri" w:hAnsi="Calibri" w:cs="Calibri"/>
          <w:lang w:val="fr-CH"/>
        </w:rPr>
        <w:tab/>
      </w:r>
      <w:r w:rsidR="008C47EF" w:rsidRPr="008C47EF">
        <w:rPr>
          <w:rFonts w:asciiTheme="minorHAnsi" w:hAnsiTheme="minorHAnsi"/>
          <w:b/>
          <w:sz w:val="24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C47EF" w:rsidRPr="008C47EF">
        <w:rPr>
          <w:rFonts w:asciiTheme="minorHAnsi" w:hAnsiTheme="minorHAnsi"/>
          <w:b/>
          <w:sz w:val="24"/>
          <w:lang w:val="fr-CH"/>
        </w:rPr>
        <w:instrText xml:space="preserve"> FORMTEXT </w:instrText>
      </w:r>
      <w:r w:rsidR="008C47EF" w:rsidRPr="008C47EF">
        <w:rPr>
          <w:rFonts w:asciiTheme="minorHAnsi" w:hAnsiTheme="minorHAnsi"/>
          <w:b/>
          <w:sz w:val="24"/>
          <w:lang w:val="fr-CH"/>
        </w:rPr>
      </w:r>
      <w:r w:rsidR="008C47EF" w:rsidRPr="008C47EF">
        <w:rPr>
          <w:rFonts w:asciiTheme="minorHAnsi" w:hAnsiTheme="minorHAnsi"/>
          <w:b/>
          <w:sz w:val="24"/>
          <w:lang w:val="fr-CH"/>
        </w:rPr>
        <w:fldChar w:fldCharType="separate"/>
      </w:r>
      <w:r w:rsidR="008C47EF" w:rsidRPr="008C47EF">
        <w:rPr>
          <w:rFonts w:asciiTheme="minorHAnsi" w:hAnsiTheme="minorHAnsi"/>
          <w:b/>
          <w:sz w:val="24"/>
          <w:lang w:val="fr-CH"/>
        </w:rPr>
        <w:t> </w:t>
      </w:r>
      <w:r w:rsidR="008C47EF" w:rsidRPr="008C47EF">
        <w:rPr>
          <w:rFonts w:asciiTheme="minorHAnsi" w:hAnsiTheme="minorHAnsi"/>
          <w:b/>
          <w:sz w:val="24"/>
          <w:lang w:val="fr-CH"/>
        </w:rPr>
        <w:t> </w:t>
      </w:r>
      <w:r w:rsidR="008C47EF" w:rsidRPr="008C47EF">
        <w:rPr>
          <w:rFonts w:asciiTheme="minorHAnsi" w:hAnsiTheme="minorHAnsi"/>
          <w:b/>
          <w:sz w:val="24"/>
          <w:lang w:val="fr-CH"/>
        </w:rPr>
        <w:t> </w:t>
      </w:r>
      <w:r w:rsidR="008C47EF" w:rsidRPr="008C47EF">
        <w:rPr>
          <w:rFonts w:asciiTheme="minorHAnsi" w:hAnsiTheme="minorHAnsi"/>
          <w:b/>
          <w:sz w:val="24"/>
          <w:lang w:val="fr-CH"/>
        </w:rPr>
        <w:t> </w:t>
      </w:r>
      <w:r w:rsidR="008C47EF" w:rsidRPr="008C47EF">
        <w:rPr>
          <w:rFonts w:asciiTheme="minorHAnsi" w:hAnsiTheme="minorHAnsi"/>
          <w:b/>
          <w:sz w:val="24"/>
          <w:lang w:val="fr-CH"/>
        </w:rPr>
        <w:t> </w:t>
      </w:r>
      <w:r w:rsidR="008C47EF" w:rsidRPr="008C47EF">
        <w:rPr>
          <w:rFonts w:asciiTheme="minorHAnsi" w:hAnsiTheme="minorHAnsi"/>
          <w:b/>
          <w:sz w:val="24"/>
          <w:lang w:val="fr-CH"/>
        </w:rPr>
        <w:fldChar w:fldCharType="end"/>
      </w:r>
      <w:r w:rsidR="005D39D4" w:rsidRPr="008C47EF">
        <w:rPr>
          <w:rFonts w:ascii="Calibri" w:hAnsi="Calibri" w:cs="Calibri"/>
          <w:lang w:val="fr-CH"/>
        </w:rPr>
        <w:tab/>
      </w:r>
    </w:p>
    <w:p w14:paraId="4603BB93" w14:textId="0CDD231E" w:rsidR="00CA149D" w:rsidRDefault="00CA149D" w:rsidP="00CA149D">
      <w:pPr>
        <w:pStyle w:val="Unterkapitel"/>
        <w:tabs>
          <w:tab w:val="left" w:pos="227"/>
          <w:tab w:val="left" w:pos="3544"/>
          <w:tab w:val="left" w:pos="4820"/>
        </w:tabs>
        <w:rPr>
          <w:rFonts w:asciiTheme="minorHAnsi" w:hAnsiTheme="minorHAnsi"/>
          <w:b/>
          <w:sz w:val="24"/>
          <w:lang w:val="fr-CH"/>
        </w:rPr>
      </w:pPr>
    </w:p>
    <w:p w14:paraId="1A98E422" w14:textId="77777777" w:rsidR="008C47EF" w:rsidRDefault="008C47EF" w:rsidP="00CA149D">
      <w:pPr>
        <w:pStyle w:val="Unterkapitel"/>
        <w:tabs>
          <w:tab w:val="left" w:pos="227"/>
          <w:tab w:val="left" w:pos="3544"/>
          <w:tab w:val="left" w:pos="4820"/>
        </w:tabs>
        <w:rPr>
          <w:rFonts w:asciiTheme="minorHAnsi" w:hAnsiTheme="minorHAnsi"/>
          <w:b/>
          <w:sz w:val="24"/>
          <w:lang w:val="fr-CH"/>
        </w:rPr>
      </w:pPr>
    </w:p>
    <w:p w14:paraId="53F1E9C8" w14:textId="56D93F35" w:rsidR="00797CA4" w:rsidRPr="00A249E0" w:rsidRDefault="00797CA4" w:rsidP="00CA149D">
      <w:pPr>
        <w:pStyle w:val="Unterkapitel"/>
        <w:tabs>
          <w:tab w:val="left" w:pos="227"/>
          <w:tab w:val="left" w:pos="1843"/>
          <w:tab w:val="left" w:pos="3544"/>
          <w:tab w:val="right" w:leader="underscore" w:pos="6237"/>
          <w:tab w:val="left" w:pos="6521"/>
          <w:tab w:val="left" w:pos="7655"/>
          <w:tab w:val="right" w:leader="underscore" w:pos="9526"/>
        </w:tabs>
        <w:rPr>
          <w:rFonts w:ascii="Calibri" w:hAnsi="Calibri" w:cs="Calibri"/>
          <w:b/>
          <w:sz w:val="24"/>
          <w:szCs w:val="24"/>
          <w:lang w:val="fr-CH"/>
        </w:rPr>
      </w:pPr>
      <w:r w:rsidRPr="00A249E0">
        <w:rPr>
          <w:rFonts w:ascii="Calibri" w:hAnsi="Calibri" w:cs="Calibri"/>
          <w:b/>
          <w:sz w:val="24"/>
          <w:szCs w:val="24"/>
          <w:lang w:val="fr-CH"/>
        </w:rPr>
        <w:t>Personne avec l’autorité parentale</w:t>
      </w:r>
    </w:p>
    <w:p w14:paraId="0BA8A1F8" w14:textId="5691A4F5" w:rsidR="00797CA4" w:rsidRPr="00A249E0" w:rsidRDefault="00797CA4" w:rsidP="00CA149D">
      <w:pPr>
        <w:pStyle w:val="Unterkapitel"/>
        <w:tabs>
          <w:tab w:val="left" w:pos="227"/>
          <w:tab w:val="left" w:pos="1843"/>
          <w:tab w:val="left" w:pos="3544"/>
          <w:tab w:val="left" w:pos="3969"/>
          <w:tab w:val="left" w:pos="5670"/>
        </w:tabs>
        <w:rPr>
          <w:rFonts w:cs="Arial"/>
          <w:lang w:val="fr-CH"/>
        </w:rPr>
      </w:pPr>
      <w:r w:rsidRPr="00A249E0">
        <w:rPr>
          <w:rFonts w:ascii="Calibri" w:hAnsi="Calibri" w:cs="Calibri"/>
          <w:lang w:val="fr-CH"/>
        </w:rPr>
        <w:t xml:space="preserve">Nom, prénom : </w:t>
      </w:r>
      <w:r w:rsidRPr="00A249E0">
        <w:rPr>
          <w:rFonts w:ascii="Calibri" w:hAnsi="Calibri" w:cs="Calibri"/>
          <w:lang w:val="fr-CH"/>
        </w:rPr>
        <w:tab/>
      </w:r>
      <w:r w:rsidR="005D39D4" w:rsidRPr="00A249E0">
        <w:rPr>
          <w:rFonts w:ascii="Calibri" w:hAnsi="Calibri" w:cs="Calibri"/>
          <w:lang w:val="fr-CH"/>
        </w:rPr>
        <w:tab/>
      </w:r>
      <w:r w:rsidRPr="00A249E0">
        <w:rPr>
          <w:rFonts w:asciiTheme="minorHAnsi" w:hAnsiTheme="minorHAnsi"/>
          <w:b/>
          <w:sz w:val="24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49E0">
        <w:rPr>
          <w:rFonts w:asciiTheme="minorHAnsi" w:hAnsiTheme="minorHAnsi"/>
          <w:b/>
          <w:sz w:val="24"/>
          <w:lang w:val="fr-CH"/>
        </w:rPr>
        <w:instrText xml:space="preserve"> FORMTEXT </w:instrText>
      </w:r>
      <w:r w:rsidRPr="00A249E0">
        <w:rPr>
          <w:rFonts w:asciiTheme="minorHAnsi" w:hAnsiTheme="minorHAnsi"/>
          <w:b/>
          <w:sz w:val="24"/>
          <w:lang w:val="fr-CH"/>
        </w:rPr>
      </w:r>
      <w:r w:rsidRPr="00A249E0">
        <w:rPr>
          <w:rFonts w:asciiTheme="minorHAnsi" w:hAnsiTheme="minorHAnsi"/>
          <w:b/>
          <w:sz w:val="24"/>
          <w:lang w:val="fr-CH"/>
        </w:rPr>
        <w:fldChar w:fldCharType="separate"/>
      </w:r>
      <w:r w:rsidRPr="00A249E0">
        <w:rPr>
          <w:rFonts w:asciiTheme="minorHAnsi" w:hAnsiTheme="minorHAnsi"/>
          <w:b/>
          <w:sz w:val="24"/>
          <w:lang w:val="fr-CH"/>
        </w:rPr>
        <w:t> </w:t>
      </w:r>
      <w:r w:rsidRPr="00A249E0">
        <w:rPr>
          <w:rFonts w:asciiTheme="minorHAnsi" w:hAnsiTheme="minorHAnsi"/>
          <w:b/>
          <w:sz w:val="24"/>
          <w:lang w:val="fr-CH"/>
        </w:rPr>
        <w:t> </w:t>
      </w:r>
      <w:r w:rsidRPr="00A249E0">
        <w:rPr>
          <w:rFonts w:asciiTheme="minorHAnsi" w:hAnsiTheme="minorHAnsi"/>
          <w:b/>
          <w:sz w:val="24"/>
          <w:lang w:val="fr-CH"/>
        </w:rPr>
        <w:t> </w:t>
      </w:r>
      <w:r w:rsidRPr="00A249E0">
        <w:rPr>
          <w:rFonts w:asciiTheme="minorHAnsi" w:hAnsiTheme="minorHAnsi"/>
          <w:b/>
          <w:sz w:val="24"/>
          <w:lang w:val="fr-CH"/>
        </w:rPr>
        <w:t> </w:t>
      </w:r>
      <w:r w:rsidRPr="00A249E0">
        <w:rPr>
          <w:rFonts w:asciiTheme="minorHAnsi" w:hAnsiTheme="minorHAnsi"/>
          <w:b/>
          <w:sz w:val="24"/>
          <w:lang w:val="fr-CH"/>
        </w:rPr>
        <w:t> </w:t>
      </w:r>
      <w:r w:rsidRPr="00A249E0">
        <w:rPr>
          <w:rFonts w:asciiTheme="minorHAnsi" w:hAnsiTheme="minorHAnsi"/>
          <w:b/>
          <w:sz w:val="24"/>
          <w:lang w:val="fr-CH"/>
        </w:rPr>
        <w:fldChar w:fldCharType="end"/>
      </w:r>
    </w:p>
    <w:p w14:paraId="4B955776" w14:textId="2C722538" w:rsidR="00797CA4" w:rsidRPr="00A249E0" w:rsidRDefault="00797CA4" w:rsidP="00CA149D">
      <w:pPr>
        <w:pStyle w:val="Unterkapitel"/>
        <w:tabs>
          <w:tab w:val="left" w:pos="227"/>
          <w:tab w:val="left" w:pos="1843"/>
          <w:tab w:val="left" w:pos="3544"/>
          <w:tab w:val="left" w:pos="3969"/>
          <w:tab w:val="left" w:pos="5670"/>
        </w:tabs>
        <w:rPr>
          <w:rFonts w:cs="Arial"/>
          <w:lang w:val="fr-CH"/>
        </w:rPr>
      </w:pPr>
      <w:r w:rsidRPr="00A249E0">
        <w:rPr>
          <w:rFonts w:ascii="Calibri" w:hAnsi="Calibri" w:cs="Calibri"/>
          <w:lang w:val="fr-CH"/>
        </w:rPr>
        <w:t xml:space="preserve">Adresse : </w:t>
      </w:r>
      <w:r w:rsidRPr="00A249E0">
        <w:rPr>
          <w:rFonts w:ascii="Calibri" w:hAnsi="Calibri" w:cs="Calibri"/>
          <w:lang w:val="fr-CH"/>
        </w:rPr>
        <w:tab/>
      </w:r>
      <w:r w:rsidR="005D39D4" w:rsidRPr="00A249E0">
        <w:rPr>
          <w:rFonts w:ascii="Calibri" w:hAnsi="Calibri" w:cs="Calibri"/>
          <w:lang w:val="fr-CH"/>
        </w:rPr>
        <w:tab/>
      </w:r>
      <w:r w:rsidRPr="00A249E0">
        <w:rPr>
          <w:rFonts w:asciiTheme="minorHAnsi" w:hAnsiTheme="minorHAnsi"/>
          <w:b/>
          <w:sz w:val="24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49E0">
        <w:rPr>
          <w:rFonts w:asciiTheme="minorHAnsi" w:hAnsiTheme="minorHAnsi"/>
          <w:b/>
          <w:sz w:val="24"/>
          <w:lang w:val="fr-CH"/>
        </w:rPr>
        <w:instrText xml:space="preserve"> FORMTEXT </w:instrText>
      </w:r>
      <w:r w:rsidRPr="00A249E0">
        <w:rPr>
          <w:rFonts w:asciiTheme="minorHAnsi" w:hAnsiTheme="minorHAnsi"/>
          <w:b/>
          <w:sz w:val="24"/>
          <w:lang w:val="fr-CH"/>
        </w:rPr>
      </w:r>
      <w:r w:rsidRPr="00A249E0">
        <w:rPr>
          <w:rFonts w:asciiTheme="minorHAnsi" w:hAnsiTheme="minorHAnsi"/>
          <w:b/>
          <w:sz w:val="24"/>
          <w:lang w:val="fr-CH"/>
        </w:rPr>
        <w:fldChar w:fldCharType="separate"/>
      </w:r>
      <w:r w:rsidRPr="00A249E0">
        <w:rPr>
          <w:rFonts w:asciiTheme="minorHAnsi" w:hAnsiTheme="minorHAnsi"/>
          <w:b/>
          <w:sz w:val="24"/>
          <w:lang w:val="fr-CH"/>
        </w:rPr>
        <w:t> </w:t>
      </w:r>
      <w:r w:rsidRPr="00A249E0">
        <w:rPr>
          <w:rFonts w:asciiTheme="minorHAnsi" w:hAnsiTheme="minorHAnsi"/>
          <w:b/>
          <w:sz w:val="24"/>
          <w:lang w:val="fr-CH"/>
        </w:rPr>
        <w:t> </w:t>
      </w:r>
      <w:r w:rsidRPr="00A249E0">
        <w:rPr>
          <w:rFonts w:asciiTheme="minorHAnsi" w:hAnsiTheme="minorHAnsi"/>
          <w:b/>
          <w:sz w:val="24"/>
          <w:lang w:val="fr-CH"/>
        </w:rPr>
        <w:t> </w:t>
      </w:r>
      <w:r w:rsidRPr="00A249E0">
        <w:rPr>
          <w:rFonts w:asciiTheme="minorHAnsi" w:hAnsiTheme="minorHAnsi"/>
          <w:b/>
          <w:sz w:val="24"/>
          <w:lang w:val="fr-CH"/>
        </w:rPr>
        <w:t> </w:t>
      </w:r>
      <w:r w:rsidRPr="00A249E0">
        <w:rPr>
          <w:rFonts w:asciiTheme="minorHAnsi" w:hAnsiTheme="minorHAnsi"/>
          <w:b/>
          <w:sz w:val="24"/>
          <w:lang w:val="fr-CH"/>
        </w:rPr>
        <w:t> </w:t>
      </w:r>
      <w:r w:rsidRPr="00A249E0">
        <w:rPr>
          <w:rFonts w:asciiTheme="minorHAnsi" w:hAnsiTheme="minorHAnsi"/>
          <w:b/>
          <w:sz w:val="24"/>
          <w:lang w:val="fr-CH"/>
        </w:rPr>
        <w:fldChar w:fldCharType="end"/>
      </w:r>
    </w:p>
    <w:p w14:paraId="3B4925F4" w14:textId="320AAEF6" w:rsidR="00797CA4" w:rsidRPr="00A249E0" w:rsidRDefault="00797CA4" w:rsidP="00CA149D">
      <w:pPr>
        <w:pStyle w:val="Unterkapitel"/>
        <w:tabs>
          <w:tab w:val="left" w:pos="227"/>
          <w:tab w:val="left" w:pos="1843"/>
          <w:tab w:val="left" w:pos="3544"/>
          <w:tab w:val="left" w:pos="3969"/>
          <w:tab w:val="left" w:pos="5670"/>
        </w:tabs>
        <w:rPr>
          <w:rFonts w:cs="Arial"/>
          <w:lang w:val="fr-CH"/>
        </w:rPr>
      </w:pPr>
      <w:r w:rsidRPr="00A249E0">
        <w:rPr>
          <w:rFonts w:ascii="Calibri" w:hAnsi="Calibri" w:cs="Calibri"/>
          <w:lang w:val="fr-CH"/>
        </w:rPr>
        <w:t xml:space="preserve">Téléphone : </w:t>
      </w:r>
      <w:r w:rsidRPr="00A249E0">
        <w:rPr>
          <w:rFonts w:ascii="Calibri" w:hAnsi="Calibri" w:cs="Calibri"/>
          <w:lang w:val="fr-CH"/>
        </w:rPr>
        <w:tab/>
      </w:r>
      <w:r w:rsidR="005D39D4" w:rsidRPr="00A249E0">
        <w:rPr>
          <w:rFonts w:ascii="Calibri" w:hAnsi="Calibri" w:cs="Calibri"/>
          <w:lang w:val="fr-CH"/>
        </w:rPr>
        <w:tab/>
      </w:r>
      <w:r w:rsidRPr="00A249E0">
        <w:rPr>
          <w:rFonts w:asciiTheme="minorHAnsi" w:hAnsiTheme="minorHAnsi"/>
          <w:b/>
          <w:sz w:val="24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49E0">
        <w:rPr>
          <w:rFonts w:asciiTheme="minorHAnsi" w:hAnsiTheme="minorHAnsi"/>
          <w:b/>
          <w:sz w:val="24"/>
          <w:lang w:val="fr-CH"/>
        </w:rPr>
        <w:instrText xml:space="preserve"> FORMTEXT </w:instrText>
      </w:r>
      <w:r w:rsidRPr="00A249E0">
        <w:rPr>
          <w:rFonts w:asciiTheme="minorHAnsi" w:hAnsiTheme="minorHAnsi"/>
          <w:b/>
          <w:sz w:val="24"/>
          <w:lang w:val="fr-CH"/>
        </w:rPr>
      </w:r>
      <w:r w:rsidRPr="00A249E0">
        <w:rPr>
          <w:rFonts w:asciiTheme="minorHAnsi" w:hAnsiTheme="minorHAnsi"/>
          <w:b/>
          <w:sz w:val="24"/>
          <w:lang w:val="fr-CH"/>
        </w:rPr>
        <w:fldChar w:fldCharType="separate"/>
      </w:r>
      <w:r w:rsidRPr="00A249E0">
        <w:rPr>
          <w:rFonts w:asciiTheme="minorHAnsi" w:hAnsiTheme="minorHAnsi"/>
          <w:b/>
          <w:sz w:val="24"/>
          <w:lang w:val="fr-CH"/>
        </w:rPr>
        <w:t> </w:t>
      </w:r>
      <w:r w:rsidRPr="00A249E0">
        <w:rPr>
          <w:rFonts w:asciiTheme="minorHAnsi" w:hAnsiTheme="minorHAnsi"/>
          <w:b/>
          <w:sz w:val="24"/>
          <w:lang w:val="fr-CH"/>
        </w:rPr>
        <w:t> </w:t>
      </w:r>
      <w:r w:rsidRPr="00A249E0">
        <w:rPr>
          <w:rFonts w:asciiTheme="minorHAnsi" w:hAnsiTheme="minorHAnsi"/>
          <w:b/>
          <w:sz w:val="24"/>
          <w:lang w:val="fr-CH"/>
        </w:rPr>
        <w:t> </w:t>
      </w:r>
      <w:r w:rsidRPr="00A249E0">
        <w:rPr>
          <w:rFonts w:asciiTheme="minorHAnsi" w:hAnsiTheme="minorHAnsi"/>
          <w:b/>
          <w:sz w:val="24"/>
          <w:lang w:val="fr-CH"/>
        </w:rPr>
        <w:t> </w:t>
      </w:r>
      <w:r w:rsidRPr="00A249E0">
        <w:rPr>
          <w:rFonts w:asciiTheme="minorHAnsi" w:hAnsiTheme="minorHAnsi"/>
          <w:b/>
          <w:sz w:val="24"/>
          <w:lang w:val="fr-CH"/>
        </w:rPr>
        <w:t> </w:t>
      </w:r>
      <w:r w:rsidRPr="00A249E0">
        <w:rPr>
          <w:rFonts w:asciiTheme="minorHAnsi" w:hAnsiTheme="minorHAnsi"/>
          <w:b/>
          <w:sz w:val="24"/>
          <w:lang w:val="fr-CH"/>
        </w:rPr>
        <w:fldChar w:fldCharType="end"/>
      </w:r>
    </w:p>
    <w:p w14:paraId="3A756BB6" w14:textId="300F4358" w:rsidR="00797CA4" w:rsidRPr="00A249E0" w:rsidRDefault="00797CA4" w:rsidP="00CA149D">
      <w:pPr>
        <w:pStyle w:val="Unterkapitel"/>
        <w:tabs>
          <w:tab w:val="left" w:pos="227"/>
          <w:tab w:val="left" w:pos="3544"/>
          <w:tab w:val="left" w:pos="4820"/>
        </w:tabs>
        <w:rPr>
          <w:rFonts w:asciiTheme="minorHAnsi" w:hAnsiTheme="minorHAnsi"/>
          <w:b/>
          <w:sz w:val="24"/>
          <w:lang w:val="fr-CH"/>
        </w:rPr>
      </w:pPr>
    </w:p>
    <w:p w14:paraId="1058E949" w14:textId="77777777" w:rsidR="00F539F0" w:rsidRPr="00381B7D" w:rsidRDefault="00F539F0" w:rsidP="00CA149D">
      <w:pPr>
        <w:pStyle w:val="Unterkapitel"/>
        <w:tabs>
          <w:tab w:val="left" w:pos="227"/>
          <w:tab w:val="left" w:pos="3544"/>
        </w:tabs>
        <w:spacing w:before="60" w:after="60"/>
        <w:rPr>
          <w:rFonts w:ascii="Calibri" w:hAnsi="Calibri" w:cs="Calibri"/>
          <w:sz w:val="24"/>
          <w:szCs w:val="24"/>
          <w:lang w:val="fr-CH"/>
        </w:rPr>
      </w:pPr>
      <w:r w:rsidRPr="008420C1">
        <w:rPr>
          <w:rFonts w:ascii="Calibri" w:hAnsi="Calibri" w:cs="Calibri"/>
          <w:b/>
          <w:sz w:val="24"/>
          <w:szCs w:val="24"/>
          <w:lang w:val="fr-CH"/>
        </w:rPr>
        <w:t>Base juridique</w:t>
      </w:r>
    </w:p>
    <w:p w14:paraId="3DFA4519" w14:textId="24AB38C1" w:rsidR="00F539F0" w:rsidRPr="00381B7D" w:rsidRDefault="00FE27E0" w:rsidP="00CA149D">
      <w:pPr>
        <w:pStyle w:val="Unterkapitel"/>
        <w:tabs>
          <w:tab w:val="left" w:pos="227"/>
          <w:tab w:val="left" w:pos="3544"/>
        </w:tabs>
        <w:spacing w:before="60" w:after="60"/>
        <w:rPr>
          <w:rFonts w:asciiTheme="minorHAnsi" w:hAnsiTheme="minorHAnsi" w:cstheme="minorHAnsi"/>
          <w:i/>
          <w:iCs/>
          <w:szCs w:val="22"/>
          <w:lang w:val="fr-CH"/>
        </w:rPr>
      </w:pPr>
      <w:sdt>
        <w:sdtPr>
          <w:rPr>
            <w:rFonts w:asciiTheme="minorHAnsi" w:hAnsiTheme="minorHAnsi" w:cstheme="minorHAnsi"/>
            <w:szCs w:val="22"/>
            <w:lang w:val="fr-CH"/>
          </w:rPr>
          <w:id w:val="-1082291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9F0" w:rsidRPr="00381B7D">
            <w:rPr>
              <w:rFonts w:ascii="Segoe UI Symbol" w:eastAsia="MS Gothic" w:hAnsi="Segoe UI Symbol" w:cs="Segoe UI Symbol"/>
              <w:szCs w:val="22"/>
              <w:lang w:val="fr-CH"/>
            </w:rPr>
            <w:t>☐</w:t>
          </w:r>
        </w:sdtContent>
      </w:sdt>
      <w:r w:rsidR="00F539F0" w:rsidRPr="00381B7D">
        <w:rPr>
          <w:rFonts w:asciiTheme="minorHAnsi" w:hAnsiTheme="minorHAnsi" w:cstheme="minorHAnsi"/>
          <w:szCs w:val="22"/>
          <w:lang w:val="fr-CH"/>
        </w:rPr>
        <w:t xml:space="preserve">  Curatelle</w:t>
      </w:r>
      <w:r w:rsidR="00F539F0" w:rsidRPr="00381B7D">
        <w:rPr>
          <w:rFonts w:asciiTheme="minorHAnsi" w:hAnsiTheme="minorHAnsi" w:cstheme="minorHAnsi"/>
          <w:szCs w:val="22"/>
          <w:lang w:val="fr-CH"/>
        </w:rPr>
        <w:tab/>
      </w:r>
      <w:r w:rsidR="00F539F0" w:rsidRPr="00381B7D">
        <w:rPr>
          <w:rFonts w:asciiTheme="minorHAnsi" w:hAnsiTheme="minorHAnsi" w:cstheme="minorHAnsi"/>
          <w:i/>
          <w:iCs/>
          <w:szCs w:val="22"/>
          <w:lang w:val="fr-CH"/>
        </w:rPr>
        <w:t>conformément à l’article CCS 30</w:t>
      </w:r>
      <w:r w:rsidR="00381B7D" w:rsidRPr="00381B7D">
        <w:rPr>
          <w:rFonts w:asciiTheme="minorHAnsi" w:hAnsiTheme="minorHAnsi" w:cstheme="minorHAnsi"/>
          <w:i/>
          <w:iCs/>
          <w:szCs w:val="22"/>
          <w:lang w:val="fr-CH"/>
        </w:rPr>
        <w:t>8</w:t>
      </w:r>
      <w:r w:rsidR="005D7A1D" w:rsidRPr="00381B7D">
        <w:rPr>
          <w:rFonts w:asciiTheme="minorHAnsi" w:hAnsiTheme="minorHAnsi" w:cstheme="minorHAnsi"/>
          <w:i/>
          <w:iCs/>
          <w:szCs w:val="22"/>
          <w:lang w:val="fr-CH"/>
        </w:rPr>
        <w:t xml:space="preserve"> </w:t>
      </w:r>
    </w:p>
    <w:p w14:paraId="4539B709" w14:textId="77777777" w:rsidR="00F539F0" w:rsidRPr="008420C1" w:rsidRDefault="00FE27E0" w:rsidP="00CA149D">
      <w:pPr>
        <w:pStyle w:val="Unterkapitel"/>
        <w:tabs>
          <w:tab w:val="left" w:pos="227"/>
          <w:tab w:val="left" w:pos="3544"/>
        </w:tabs>
        <w:spacing w:before="60"/>
        <w:rPr>
          <w:rFonts w:asciiTheme="minorHAnsi" w:hAnsiTheme="minorHAnsi" w:cstheme="minorHAnsi"/>
          <w:b/>
          <w:szCs w:val="22"/>
          <w:lang w:val="fr-CH"/>
        </w:rPr>
      </w:pPr>
      <w:sdt>
        <w:sdtPr>
          <w:rPr>
            <w:rFonts w:asciiTheme="minorHAnsi" w:hAnsiTheme="minorHAnsi" w:cstheme="minorHAnsi"/>
            <w:szCs w:val="22"/>
            <w:lang w:val="fr-CH"/>
          </w:rPr>
          <w:id w:val="1385765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9F0" w:rsidRPr="008420C1">
            <w:rPr>
              <w:rFonts w:ascii="Segoe UI Symbol" w:eastAsia="MS Gothic" w:hAnsi="Segoe UI Symbol" w:cs="Segoe UI Symbol"/>
              <w:szCs w:val="22"/>
              <w:lang w:val="fr-CH"/>
            </w:rPr>
            <w:t>☐</w:t>
          </w:r>
        </w:sdtContent>
      </w:sdt>
      <w:r w:rsidR="00F539F0" w:rsidRPr="008420C1">
        <w:rPr>
          <w:rFonts w:asciiTheme="minorHAnsi" w:hAnsiTheme="minorHAnsi" w:cstheme="minorHAnsi"/>
          <w:szCs w:val="22"/>
          <w:lang w:val="fr-CH"/>
        </w:rPr>
        <w:t xml:space="preserve">  Retrait du droit de garde</w:t>
      </w:r>
      <w:r w:rsidR="00F539F0" w:rsidRPr="008420C1">
        <w:rPr>
          <w:rFonts w:asciiTheme="minorHAnsi" w:hAnsiTheme="minorHAnsi" w:cstheme="minorHAnsi"/>
          <w:szCs w:val="22"/>
          <w:lang w:val="fr-CH"/>
        </w:rPr>
        <w:tab/>
      </w:r>
      <w:r w:rsidR="00F539F0" w:rsidRPr="008420C1">
        <w:rPr>
          <w:rFonts w:asciiTheme="minorHAnsi" w:hAnsiTheme="minorHAnsi" w:cstheme="minorHAnsi"/>
          <w:i/>
          <w:iCs/>
          <w:szCs w:val="22"/>
          <w:lang w:val="fr-CH"/>
        </w:rPr>
        <w:t>conformément à l’article CCS 310</w:t>
      </w:r>
    </w:p>
    <w:p w14:paraId="00E8E7C0" w14:textId="77777777" w:rsidR="00CA149D" w:rsidRPr="008420C1" w:rsidRDefault="00FE27E0" w:rsidP="00CA149D">
      <w:pPr>
        <w:pStyle w:val="Unterkapitel"/>
        <w:tabs>
          <w:tab w:val="left" w:pos="227"/>
          <w:tab w:val="left" w:pos="3544"/>
        </w:tabs>
        <w:spacing w:before="60" w:after="60"/>
        <w:rPr>
          <w:rFonts w:asciiTheme="minorHAnsi" w:hAnsiTheme="minorHAnsi" w:cstheme="minorHAnsi"/>
          <w:b/>
          <w:szCs w:val="22"/>
          <w:lang w:val="fr-CH"/>
        </w:rPr>
      </w:pPr>
      <w:sdt>
        <w:sdtPr>
          <w:rPr>
            <w:rFonts w:asciiTheme="minorHAnsi" w:hAnsiTheme="minorHAnsi" w:cstheme="minorHAnsi"/>
            <w:szCs w:val="22"/>
            <w:lang w:val="fr-CH"/>
          </w:rPr>
          <w:id w:val="1891297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9F0" w:rsidRPr="008420C1">
            <w:rPr>
              <w:rFonts w:ascii="Segoe UI Symbol" w:eastAsia="MS Gothic" w:hAnsi="Segoe UI Symbol" w:cs="Segoe UI Symbol"/>
              <w:szCs w:val="22"/>
              <w:lang w:val="fr-CH"/>
            </w:rPr>
            <w:t>☐</w:t>
          </w:r>
        </w:sdtContent>
      </w:sdt>
      <w:r w:rsidR="00F539F0" w:rsidRPr="008420C1">
        <w:rPr>
          <w:rFonts w:asciiTheme="minorHAnsi" w:hAnsiTheme="minorHAnsi" w:cstheme="minorHAnsi"/>
          <w:szCs w:val="22"/>
          <w:lang w:val="fr-CH"/>
        </w:rPr>
        <w:t xml:space="preserve">  Autre</w:t>
      </w:r>
      <w:r w:rsidR="00F539F0" w:rsidRPr="008420C1">
        <w:rPr>
          <w:rFonts w:asciiTheme="minorHAnsi" w:hAnsiTheme="minorHAnsi" w:cstheme="minorHAnsi"/>
          <w:szCs w:val="22"/>
          <w:lang w:val="fr-CH"/>
        </w:rPr>
        <w:tab/>
      </w:r>
      <w:r w:rsidR="00F539F0" w:rsidRPr="008420C1">
        <w:rPr>
          <w:rFonts w:asciiTheme="minorHAnsi" w:hAnsiTheme="minorHAnsi" w:cstheme="minorHAnsi"/>
          <w:b/>
          <w:szCs w:val="22"/>
          <w:lang w:val="fr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539F0" w:rsidRPr="008420C1">
        <w:rPr>
          <w:rFonts w:asciiTheme="minorHAnsi" w:hAnsiTheme="minorHAnsi" w:cstheme="minorHAnsi"/>
          <w:b/>
          <w:szCs w:val="22"/>
          <w:lang w:val="fr-CH"/>
        </w:rPr>
        <w:instrText xml:space="preserve"> FORMTEXT </w:instrText>
      </w:r>
      <w:r w:rsidR="00F539F0" w:rsidRPr="008420C1">
        <w:rPr>
          <w:rFonts w:asciiTheme="minorHAnsi" w:hAnsiTheme="minorHAnsi" w:cstheme="minorHAnsi"/>
          <w:b/>
          <w:szCs w:val="22"/>
          <w:lang w:val="fr-CH"/>
        </w:rPr>
      </w:r>
      <w:r w:rsidR="00F539F0" w:rsidRPr="008420C1">
        <w:rPr>
          <w:rFonts w:asciiTheme="minorHAnsi" w:hAnsiTheme="minorHAnsi" w:cstheme="minorHAnsi"/>
          <w:b/>
          <w:szCs w:val="22"/>
          <w:lang w:val="fr-CH"/>
        </w:rPr>
        <w:fldChar w:fldCharType="separate"/>
      </w:r>
      <w:r w:rsidR="00F539F0" w:rsidRPr="008420C1">
        <w:rPr>
          <w:rFonts w:asciiTheme="minorHAnsi" w:hAnsiTheme="minorHAnsi" w:cstheme="minorHAnsi"/>
          <w:b/>
          <w:szCs w:val="22"/>
          <w:lang w:val="fr-CH"/>
        </w:rPr>
        <w:t> </w:t>
      </w:r>
      <w:r w:rsidR="00F539F0" w:rsidRPr="008420C1">
        <w:rPr>
          <w:rFonts w:asciiTheme="minorHAnsi" w:hAnsiTheme="minorHAnsi" w:cstheme="minorHAnsi"/>
          <w:b/>
          <w:szCs w:val="22"/>
          <w:lang w:val="fr-CH"/>
        </w:rPr>
        <w:t> </w:t>
      </w:r>
      <w:r w:rsidR="00F539F0" w:rsidRPr="008420C1">
        <w:rPr>
          <w:rFonts w:asciiTheme="minorHAnsi" w:hAnsiTheme="minorHAnsi" w:cstheme="minorHAnsi"/>
          <w:b/>
          <w:szCs w:val="22"/>
          <w:lang w:val="fr-CH"/>
        </w:rPr>
        <w:t> </w:t>
      </w:r>
      <w:r w:rsidR="00F539F0" w:rsidRPr="008420C1">
        <w:rPr>
          <w:rFonts w:asciiTheme="minorHAnsi" w:hAnsiTheme="minorHAnsi" w:cstheme="minorHAnsi"/>
          <w:b/>
          <w:szCs w:val="22"/>
          <w:lang w:val="fr-CH"/>
        </w:rPr>
        <w:t> </w:t>
      </w:r>
      <w:r w:rsidR="00F539F0" w:rsidRPr="008420C1">
        <w:rPr>
          <w:rFonts w:asciiTheme="minorHAnsi" w:hAnsiTheme="minorHAnsi" w:cstheme="minorHAnsi"/>
          <w:b/>
          <w:szCs w:val="22"/>
          <w:lang w:val="fr-CH"/>
        </w:rPr>
        <w:t> </w:t>
      </w:r>
      <w:r w:rsidR="00F539F0" w:rsidRPr="008420C1">
        <w:rPr>
          <w:rFonts w:asciiTheme="minorHAnsi" w:hAnsiTheme="minorHAnsi" w:cstheme="minorHAnsi"/>
          <w:b/>
          <w:szCs w:val="22"/>
          <w:lang w:val="fr-CH"/>
        </w:rPr>
        <w:fldChar w:fldCharType="end"/>
      </w:r>
    </w:p>
    <w:p w14:paraId="24342EDB" w14:textId="77777777" w:rsidR="00CA149D" w:rsidRPr="008420C1" w:rsidRDefault="00CA149D" w:rsidP="00CA149D">
      <w:pPr>
        <w:pStyle w:val="Unterkapitel"/>
        <w:tabs>
          <w:tab w:val="left" w:pos="227"/>
          <w:tab w:val="left" w:pos="3544"/>
        </w:tabs>
        <w:spacing w:before="60" w:after="60"/>
        <w:rPr>
          <w:rFonts w:asciiTheme="minorHAnsi" w:hAnsiTheme="minorHAnsi" w:cstheme="minorHAnsi"/>
          <w:b/>
          <w:szCs w:val="22"/>
          <w:lang w:val="fr-CH"/>
        </w:rPr>
      </w:pPr>
    </w:p>
    <w:p w14:paraId="1D9FE5F5" w14:textId="786960F9" w:rsidR="00CA149D" w:rsidRPr="008420C1" w:rsidRDefault="008420C1" w:rsidP="00CA149D">
      <w:pPr>
        <w:pStyle w:val="Unterkapitel"/>
        <w:tabs>
          <w:tab w:val="left" w:pos="227"/>
          <w:tab w:val="left" w:pos="3544"/>
          <w:tab w:val="left" w:pos="4820"/>
        </w:tabs>
        <w:rPr>
          <w:rFonts w:cs="Arial"/>
          <w:sz w:val="20"/>
          <w:lang w:val="fr-CH"/>
        </w:rPr>
      </w:pPr>
      <w:r w:rsidRPr="008420C1">
        <w:rPr>
          <w:rFonts w:asciiTheme="minorHAnsi" w:hAnsiTheme="minorHAnsi"/>
          <w:b/>
          <w:sz w:val="24"/>
          <w:lang w:val="fr-CH"/>
        </w:rPr>
        <w:t>Service</w:t>
      </w:r>
      <w:r w:rsidR="00CA149D" w:rsidRPr="008420C1">
        <w:rPr>
          <w:rFonts w:asciiTheme="minorHAnsi" w:hAnsiTheme="minorHAnsi"/>
          <w:b/>
          <w:sz w:val="24"/>
          <w:lang w:val="fr-CH"/>
        </w:rPr>
        <w:t xml:space="preserve"> payeur</w:t>
      </w:r>
      <w:r w:rsidR="00CA149D" w:rsidRPr="008420C1">
        <w:rPr>
          <w:rFonts w:asciiTheme="minorHAnsi" w:hAnsiTheme="minorHAnsi"/>
          <w:b/>
          <w:sz w:val="24"/>
          <w:lang w:val="fr-CH"/>
        </w:rPr>
        <w:tab/>
      </w:r>
    </w:p>
    <w:p w14:paraId="6F1ABCE5" w14:textId="2B328389" w:rsidR="008420C1" w:rsidRPr="008420C1" w:rsidRDefault="008420C1" w:rsidP="008420C1">
      <w:pPr>
        <w:pStyle w:val="Unterkapitel"/>
        <w:tabs>
          <w:tab w:val="left" w:pos="227"/>
          <w:tab w:val="left" w:pos="3544"/>
          <w:tab w:val="left" w:pos="4820"/>
        </w:tabs>
        <w:rPr>
          <w:rFonts w:cs="Arial"/>
          <w:sz w:val="20"/>
          <w:lang w:val="fr-CH"/>
        </w:rPr>
      </w:pPr>
      <w:r w:rsidRPr="00512C6D">
        <w:rPr>
          <w:rFonts w:asciiTheme="minorHAnsi" w:hAnsiTheme="minorHAnsi"/>
          <w:bCs/>
          <w:sz w:val="24"/>
          <w:lang w:val="fr-CH"/>
        </w:rPr>
        <w:t>Nom/adresse :</w:t>
      </w:r>
      <w:r w:rsidRPr="008420C1">
        <w:rPr>
          <w:rFonts w:asciiTheme="minorHAnsi" w:hAnsiTheme="minorHAnsi"/>
          <w:b/>
          <w:sz w:val="24"/>
          <w:lang w:val="fr-CH"/>
        </w:rPr>
        <w:tab/>
      </w:r>
      <w:r w:rsidRPr="008420C1">
        <w:rPr>
          <w:rFonts w:asciiTheme="minorHAnsi" w:hAnsiTheme="minorHAnsi" w:cstheme="minorHAnsi"/>
          <w:b/>
          <w:szCs w:val="22"/>
          <w:lang w:val="fr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420C1">
        <w:rPr>
          <w:rFonts w:asciiTheme="minorHAnsi" w:hAnsiTheme="minorHAnsi" w:cstheme="minorHAnsi"/>
          <w:b/>
          <w:szCs w:val="22"/>
          <w:lang w:val="fr-CH"/>
        </w:rPr>
        <w:instrText xml:space="preserve"> FORMTEXT </w:instrText>
      </w:r>
      <w:r w:rsidRPr="008420C1">
        <w:rPr>
          <w:rFonts w:asciiTheme="minorHAnsi" w:hAnsiTheme="minorHAnsi" w:cstheme="minorHAnsi"/>
          <w:b/>
          <w:szCs w:val="22"/>
          <w:lang w:val="fr-CH"/>
        </w:rPr>
      </w:r>
      <w:r w:rsidRPr="008420C1">
        <w:rPr>
          <w:rFonts w:asciiTheme="minorHAnsi" w:hAnsiTheme="minorHAnsi" w:cstheme="minorHAnsi"/>
          <w:b/>
          <w:szCs w:val="22"/>
          <w:lang w:val="fr-CH"/>
        </w:rPr>
        <w:fldChar w:fldCharType="separate"/>
      </w:r>
      <w:r w:rsidRPr="008420C1">
        <w:rPr>
          <w:rFonts w:asciiTheme="minorHAnsi" w:hAnsiTheme="minorHAnsi" w:cstheme="minorHAnsi"/>
          <w:b/>
          <w:szCs w:val="22"/>
          <w:lang w:val="fr-CH"/>
        </w:rPr>
        <w:t> </w:t>
      </w:r>
      <w:r w:rsidRPr="008420C1">
        <w:rPr>
          <w:rFonts w:asciiTheme="minorHAnsi" w:hAnsiTheme="minorHAnsi" w:cstheme="minorHAnsi"/>
          <w:b/>
          <w:szCs w:val="22"/>
          <w:lang w:val="fr-CH"/>
        </w:rPr>
        <w:t> </w:t>
      </w:r>
      <w:r w:rsidRPr="008420C1">
        <w:rPr>
          <w:rFonts w:asciiTheme="minorHAnsi" w:hAnsiTheme="minorHAnsi" w:cstheme="minorHAnsi"/>
          <w:b/>
          <w:szCs w:val="22"/>
          <w:lang w:val="fr-CH"/>
        </w:rPr>
        <w:t> </w:t>
      </w:r>
      <w:r w:rsidRPr="008420C1">
        <w:rPr>
          <w:rFonts w:asciiTheme="minorHAnsi" w:hAnsiTheme="minorHAnsi" w:cstheme="minorHAnsi"/>
          <w:b/>
          <w:szCs w:val="22"/>
          <w:lang w:val="fr-CH"/>
        </w:rPr>
        <w:t> </w:t>
      </w:r>
      <w:r w:rsidRPr="008420C1">
        <w:rPr>
          <w:rFonts w:asciiTheme="minorHAnsi" w:hAnsiTheme="minorHAnsi" w:cstheme="minorHAnsi"/>
          <w:b/>
          <w:szCs w:val="22"/>
          <w:lang w:val="fr-CH"/>
        </w:rPr>
        <w:t> </w:t>
      </w:r>
      <w:r w:rsidRPr="008420C1">
        <w:rPr>
          <w:rFonts w:asciiTheme="minorHAnsi" w:hAnsiTheme="minorHAnsi" w:cstheme="minorHAnsi"/>
          <w:b/>
          <w:szCs w:val="22"/>
          <w:lang w:val="fr-CH"/>
        </w:rPr>
        <w:fldChar w:fldCharType="end"/>
      </w:r>
    </w:p>
    <w:p w14:paraId="43B23567" w14:textId="020F68CD" w:rsidR="00F13A83" w:rsidRPr="008420C1" w:rsidRDefault="00E64FE3" w:rsidP="004C68B8">
      <w:pPr>
        <w:pStyle w:val="Unterkapitel"/>
        <w:tabs>
          <w:tab w:val="left" w:pos="227"/>
          <w:tab w:val="left" w:pos="3402"/>
        </w:tabs>
        <w:spacing w:before="60" w:after="60"/>
        <w:rPr>
          <w:rFonts w:ascii="Calibri" w:hAnsi="Calibri" w:cs="Calibri"/>
          <w:b/>
          <w:sz w:val="28"/>
          <w:szCs w:val="28"/>
          <w:lang w:val="fr-CH"/>
        </w:rPr>
      </w:pPr>
      <w:r w:rsidRPr="008420C1">
        <w:rPr>
          <w:rFonts w:ascii="Calibri" w:hAnsi="Calibri" w:cs="Calibri"/>
          <w:b/>
          <w:sz w:val="28"/>
          <w:szCs w:val="28"/>
          <w:lang w:val="fr-CH"/>
        </w:rPr>
        <w:br w:type="page"/>
      </w:r>
    </w:p>
    <w:p w14:paraId="55794212" w14:textId="77777777" w:rsidR="003E6E82" w:rsidRPr="00A249E0" w:rsidRDefault="003E6E82">
      <w:pPr>
        <w:rPr>
          <w:rFonts w:ascii="Calibri" w:hAnsi="Calibri" w:cs="Calibri"/>
          <w:b/>
          <w:bCs/>
          <w:sz w:val="22"/>
          <w:szCs w:val="22"/>
          <w:lang w:val="fr-CH"/>
        </w:rPr>
      </w:pPr>
      <w:bookmarkStart w:id="0" w:name="Haupttitel"/>
      <w:bookmarkEnd w:id="0"/>
    </w:p>
    <w:p w14:paraId="26B78550" w14:textId="08B04930" w:rsidR="00394996" w:rsidRPr="00A249E0" w:rsidRDefault="005A231E" w:rsidP="0006181A">
      <w:pPr>
        <w:pStyle w:val="Haupttitel"/>
        <w:spacing w:before="120" w:after="120"/>
        <w:ind w:right="283"/>
        <w:rPr>
          <w:rFonts w:ascii="Calibri" w:hAnsi="Calibri" w:cs="Calibri"/>
          <w:b w:val="0"/>
          <w:bCs/>
          <w:sz w:val="36"/>
          <w:szCs w:val="36"/>
          <w:lang w:val="fr-CH"/>
        </w:rPr>
      </w:pPr>
      <w:r w:rsidRPr="00A249E0">
        <w:rPr>
          <w:rFonts w:ascii="Calibri" w:hAnsi="Calibri" w:cs="Calibri"/>
          <w:sz w:val="36"/>
          <w:szCs w:val="36"/>
          <w:lang w:val="fr-CH"/>
        </w:rPr>
        <w:t xml:space="preserve">Données </w:t>
      </w:r>
      <w:r w:rsidR="003E6E82" w:rsidRPr="00A249E0">
        <w:rPr>
          <w:rFonts w:ascii="Calibri" w:hAnsi="Calibri" w:cs="Calibri"/>
          <w:sz w:val="36"/>
          <w:szCs w:val="36"/>
          <w:lang w:val="fr-CH"/>
        </w:rPr>
        <w:t>sur la famille</w:t>
      </w:r>
    </w:p>
    <w:tbl>
      <w:tblPr>
        <w:tblW w:w="1049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7"/>
      </w:tblGrid>
      <w:tr w:rsidR="00394996" w:rsidRPr="00A249E0" w14:paraId="401987E9" w14:textId="77777777" w:rsidTr="0006181A">
        <w:trPr>
          <w:cantSplit/>
          <w:trHeight w:hRule="exact" w:val="156"/>
        </w:trPr>
        <w:tc>
          <w:tcPr>
            <w:tcW w:w="10497" w:type="dxa"/>
            <w:tcBorders>
              <w:bottom w:val="single" w:sz="18" w:space="0" w:color="auto"/>
            </w:tcBorders>
          </w:tcPr>
          <w:p w14:paraId="6982202F" w14:textId="77777777" w:rsidR="00394996" w:rsidRPr="00A249E0" w:rsidRDefault="00394996">
            <w:pPr>
              <w:rPr>
                <w:rFonts w:ascii="Calibri" w:hAnsi="Calibri" w:cs="Calibri"/>
                <w:lang w:val="fr-CH"/>
              </w:rPr>
            </w:pPr>
          </w:p>
        </w:tc>
      </w:tr>
    </w:tbl>
    <w:p w14:paraId="45059E7F" w14:textId="10A08C3F" w:rsidR="00394996" w:rsidRPr="00A249E0" w:rsidRDefault="00394996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  <w:bookmarkStart w:id="1" w:name="Thematitel"/>
      <w:bookmarkEnd w:id="1"/>
    </w:p>
    <w:p w14:paraId="7A31034D" w14:textId="1B0ECBFF" w:rsidR="00CF1C20" w:rsidRDefault="00CF1C20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</w:p>
    <w:p w14:paraId="21B4C1FE" w14:textId="77777777" w:rsidR="00FF7D08" w:rsidRDefault="00FF7D08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2977"/>
        <w:gridCol w:w="2033"/>
        <w:gridCol w:w="1936"/>
      </w:tblGrid>
      <w:tr w:rsidR="00B41352" w:rsidRPr="00A249E0" w14:paraId="03C0D5CB" w14:textId="77777777" w:rsidTr="004C68B8">
        <w:trPr>
          <w:cantSplit/>
          <w:trHeight w:val="700"/>
          <w:jc w:val="center"/>
        </w:trPr>
        <w:tc>
          <w:tcPr>
            <w:tcW w:w="3539" w:type="dxa"/>
            <w:tcBorders>
              <w:top w:val="single" w:sz="4" w:space="0" w:color="auto"/>
            </w:tcBorders>
          </w:tcPr>
          <w:p w14:paraId="0E0A92FC" w14:textId="48068631" w:rsidR="00B41352" w:rsidRPr="00A249E0" w:rsidRDefault="00B41352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b/>
                <w:sz w:val="16"/>
                <w:szCs w:val="16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1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. </w:t>
            </w:r>
            <w:r w:rsidRPr="00A249E0">
              <w:rPr>
                <w:rFonts w:ascii="Calibri" w:hAnsi="Calibri" w:cs="Calibri"/>
                <w:b/>
                <w:szCs w:val="22"/>
                <w:lang w:val="fr-CH"/>
              </w:rPr>
              <w:t xml:space="preserve">Données sur </w:t>
            </w:r>
            <w:r>
              <w:rPr>
                <w:rFonts w:ascii="Calibri" w:hAnsi="Calibri" w:cs="Calibri"/>
                <w:b/>
                <w:szCs w:val="22"/>
                <w:lang w:val="fr-CH"/>
              </w:rPr>
              <w:t>l‘enfant</w:t>
            </w:r>
            <w:r w:rsidRPr="00A249E0">
              <w:rPr>
                <w:rFonts w:ascii="Calibri" w:hAnsi="Calibri" w:cs="Calibri"/>
                <w:b/>
                <w:sz w:val="16"/>
                <w:szCs w:val="16"/>
                <w:lang w:val="fr-CH"/>
              </w:rPr>
              <w:t xml:space="preserve"> </w:t>
            </w:r>
          </w:p>
          <w:p w14:paraId="57023CD6" w14:textId="40496D96" w:rsidR="00B41352" w:rsidRPr="00A249E0" w:rsidRDefault="00B41352" w:rsidP="001863DC">
            <w:pPr>
              <w:pStyle w:val="Unterkapitel"/>
              <w:tabs>
                <w:tab w:val="left" w:pos="227"/>
                <w:tab w:val="left" w:pos="1911"/>
              </w:tabs>
              <w:spacing w:before="60" w:after="60"/>
              <w:rPr>
                <w:rFonts w:asciiTheme="minorHAnsi" w:hAnsiTheme="minorHAns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Nom/</w:t>
            </w:r>
            <w:r w:rsidR="001863DC" w:rsidRPr="00A249E0">
              <w:rPr>
                <w:rFonts w:ascii="Calibri" w:hAnsi="Calibri" w:cs="Calibri"/>
                <w:szCs w:val="22"/>
                <w:lang w:val="fr-CH"/>
              </w:rPr>
              <w:t>Prénom :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0BE4CCDD" w14:textId="518C822B" w:rsidR="00B41352" w:rsidRPr="00A249E0" w:rsidRDefault="00B41352" w:rsidP="001863DC">
            <w:pPr>
              <w:pStyle w:val="Unterkapitel"/>
              <w:tabs>
                <w:tab w:val="left" w:pos="227"/>
                <w:tab w:val="left" w:pos="1911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Date de </w:t>
            </w:r>
            <w:r w:rsidR="001863DC" w:rsidRPr="00A249E0">
              <w:rPr>
                <w:rFonts w:ascii="Calibri" w:hAnsi="Calibri" w:cs="Calibri"/>
                <w:szCs w:val="22"/>
                <w:lang w:val="fr-CH"/>
              </w:rPr>
              <w:t>naissance :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6393FC12" w14:textId="6D2FAA0D" w:rsidR="00B41352" w:rsidRPr="00A249E0" w:rsidRDefault="001863DC" w:rsidP="001863DC">
            <w:pPr>
              <w:pStyle w:val="Unterkapitel"/>
              <w:tabs>
                <w:tab w:val="left" w:pos="227"/>
                <w:tab w:val="left" w:pos="1911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Adresse :</w:t>
            </w:r>
            <w:r w:rsidR="00B41352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B41352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B41352"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1352"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="00B41352" w:rsidRPr="00A249E0">
              <w:rPr>
                <w:rFonts w:asciiTheme="minorHAnsi" w:hAnsiTheme="minorHAnsi"/>
                <w:szCs w:val="22"/>
                <w:lang w:val="fr-CH"/>
              </w:rPr>
            </w:r>
            <w:r w:rsidR="00B41352"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="00B41352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B41352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B41352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B41352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B41352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B41352"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3F3A2AD0" w14:textId="68624263" w:rsidR="00B41352" w:rsidRPr="00A249E0" w:rsidRDefault="001863DC" w:rsidP="001863DC">
            <w:pPr>
              <w:pStyle w:val="Unterkapitel"/>
              <w:tabs>
                <w:tab w:val="left" w:pos="227"/>
                <w:tab w:val="left" w:pos="1911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Téléphone :</w:t>
            </w:r>
            <w:r w:rsidR="00B41352" w:rsidRPr="00A249E0">
              <w:rPr>
                <w:rFonts w:asciiTheme="minorHAnsi" w:hAnsiTheme="minorHAnsi" w:cstheme="minorHAnsi"/>
                <w:szCs w:val="22"/>
                <w:lang w:val="fr-CH"/>
              </w:rPr>
              <w:tab/>
            </w:r>
            <w:r w:rsidR="00B41352"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1352"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="00B41352" w:rsidRPr="00A249E0">
              <w:rPr>
                <w:rFonts w:asciiTheme="minorHAnsi" w:hAnsiTheme="minorHAnsi"/>
                <w:szCs w:val="22"/>
                <w:lang w:val="fr-CH"/>
              </w:rPr>
            </w:r>
            <w:r w:rsidR="00B41352"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="00B41352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B41352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B41352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B41352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B41352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B41352"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3B463ECF" w14:textId="5B9CA9CB" w:rsidR="00B41352" w:rsidRPr="00A249E0" w:rsidRDefault="00820376" w:rsidP="00196862">
            <w:pPr>
              <w:pStyle w:val="Unterkapitel"/>
              <w:tabs>
                <w:tab w:val="left" w:pos="227"/>
                <w:tab w:val="left" w:pos="1911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 w:cstheme="minorHAnsi"/>
                <w:szCs w:val="22"/>
                <w:lang w:val="fr-CH"/>
              </w:rPr>
              <w:t>Mail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 xml:space="preserve"> :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5543CD88" w14:textId="77777777" w:rsidR="00B41352" w:rsidRPr="00A249E0" w:rsidRDefault="00B41352" w:rsidP="00B413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Nationalité/ Permis de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br/>
              <w:t>séjour</w:t>
            </w:r>
          </w:p>
          <w:p w14:paraId="2530B37F" w14:textId="77777777" w:rsidR="00B41352" w:rsidRPr="00A249E0" w:rsidRDefault="00B41352" w:rsidP="00B413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16CB4730" w14:textId="77777777" w:rsidR="00B41352" w:rsidRPr="00A249E0" w:rsidRDefault="00B41352" w:rsidP="00B413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2033" w:type="dxa"/>
            <w:tcBorders>
              <w:top w:val="single" w:sz="4" w:space="0" w:color="auto"/>
            </w:tcBorders>
          </w:tcPr>
          <w:p w14:paraId="6A770DBF" w14:textId="77777777" w:rsidR="00B41352" w:rsidRPr="00A249E0" w:rsidRDefault="00B41352" w:rsidP="00B413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proofErr w:type="gramStart"/>
            <w:r w:rsidRPr="00A249E0">
              <w:rPr>
                <w:rFonts w:ascii="Calibri" w:hAnsi="Calibri" w:cs="Calibri"/>
                <w:szCs w:val="22"/>
                <w:lang w:val="fr-CH"/>
              </w:rPr>
              <w:t>en</w:t>
            </w:r>
            <w:proofErr w:type="gramEnd"/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 CH depuis</w:t>
            </w:r>
          </w:p>
          <w:p w14:paraId="7457457B" w14:textId="77777777" w:rsidR="00B41352" w:rsidRPr="00A249E0" w:rsidRDefault="00B41352" w:rsidP="00B413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0EED99D3" w14:textId="53116B81" w:rsidR="00B41352" w:rsidRPr="00A249E0" w:rsidRDefault="00B41352" w:rsidP="00B413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936" w:type="dxa"/>
            <w:tcBorders>
              <w:top w:val="single" w:sz="4" w:space="0" w:color="auto"/>
            </w:tcBorders>
          </w:tcPr>
          <w:p w14:paraId="47BDCEF9" w14:textId="77777777" w:rsidR="00B41352" w:rsidRPr="00A249E0" w:rsidRDefault="00B41352" w:rsidP="00B413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Confession</w:t>
            </w:r>
          </w:p>
          <w:p w14:paraId="57BA0E4E" w14:textId="77777777" w:rsidR="00B41352" w:rsidRPr="00A249E0" w:rsidRDefault="00B41352" w:rsidP="00B413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41AC22D3" w14:textId="17C3BD1A" w:rsidR="00B41352" w:rsidRPr="00A249E0" w:rsidRDefault="00B41352" w:rsidP="00B413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  <w:tr w:rsidR="00F87281" w:rsidRPr="00A249E0" w14:paraId="29B1F743" w14:textId="77777777" w:rsidTr="004C68B8">
        <w:trPr>
          <w:cantSplit/>
          <w:trHeight w:val="7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A6F6" w14:textId="77777777" w:rsidR="00F87281" w:rsidRDefault="00F87281" w:rsidP="00F87281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Situation de logement actuelle</w:t>
            </w:r>
          </w:p>
          <w:p w14:paraId="2B385C19" w14:textId="77777777" w:rsidR="00F87281" w:rsidRDefault="00F87281" w:rsidP="00F87281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Theme="minorHAnsi" w:hAnsiTheme="minorHAns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11AF548E" w14:textId="77777777" w:rsidR="00F87281" w:rsidRDefault="00F87281" w:rsidP="00F87281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Theme="minorHAnsi" w:hAnsiTheme="minorHAnsi"/>
                <w:szCs w:val="22"/>
                <w:lang w:val="fr-CH"/>
              </w:rPr>
            </w:pPr>
          </w:p>
          <w:p w14:paraId="128E98B6" w14:textId="0E451265" w:rsidR="00F87281" w:rsidRPr="00A249E0" w:rsidRDefault="00F87281" w:rsidP="00F87281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DE92" w14:textId="77777777" w:rsidR="004C68B8" w:rsidRDefault="004C68B8" w:rsidP="004C68B8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Theme="minorHAnsi" w:hAnsiTheme="minorHAnsi"/>
                <w:szCs w:val="22"/>
                <w:lang w:val="fr-CH"/>
              </w:rPr>
            </w:pPr>
            <w:r>
              <w:rPr>
                <w:rFonts w:asciiTheme="minorHAnsi" w:hAnsiTheme="minorHAnsi"/>
                <w:szCs w:val="22"/>
                <w:lang w:val="fr-CH"/>
              </w:rPr>
              <w:t>Structure journalière actuelle</w:t>
            </w:r>
          </w:p>
          <w:p w14:paraId="038537E4" w14:textId="5A446E37" w:rsidR="00F87281" w:rsidRPr="00A249E0" w:rsidRDefault="004C68B8" w:rsidP="004C68B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DB07" w14:textId="77777777" w:rsidR="00F87281" w:rsidRPr="00A249E0" w:rsidRDefault="00F87281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Connaissances du français/allemand</w:t>
            </w:r>
          </w:p>
          <w:p w14:paraId="16887409" w14:textId="77777777" w:rsidR="00F87281" w:rsidRPr="00A249E0" w:rsidRDefault="00FE27E0" w:rsidP="00F8728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3765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281" w:rsidRPr="00F87281">
                  <w:rPr>
                    <w:rFonts w:ascii="Segoe UI Symbol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F87281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proofErr w:type="spellStart"/>
            <w:proofErr w:type="gramStart"/>
            <w:r w:rsidR="00F87281" w:rsidRPr="00A249E0">
              <w:rPr>
                <w:rFonts w:ascii="Calibri" w:hAnsi="Calibri" w:cs="Calibri"/>
                <w:szCs w:val="22"/>
                <w:lang w:val="fr-CH"/>
              </w:rPr>
              <w:t>lang</w:t>
            </w:r>
            <w:proofErr w:type="spellEnd"/>
            <w:proofErr w:type="gramEnd"/>
            <w:r w:rsidR="00F87281" w:rsidRPr="00A249E0">
              <w:rPr>
                <w:rFonts w:ascii="Calibri" w:hAnsi="Calibri" w:cs="Calibri"/>
                <w:szCs w:val="22"/>
                <w:lang w:val="fr-CH"/>
              </w:rPr>
              <w:t xml:space="preserve">. </w:t>
            </w:r>
            <w:proofErr w:type="gramStart"/>
            <w:r w:rsidR="00F87281" w:rsidRPr="00A249E0">
              <w:rPr>
                <w:rFonts w:ascii="Calibri" w:hAnsi="Calibri" w:cs="Calibri"/>
                <w:szCs w:val="22"/>
                <w:lang w:val="fr-CH"/>
              </w:rPr>
              <w:t>maternelle</w:t>
            </w:r>
            <w:proofErr w:type="gramEnd"/>
          </w:p>
          <w:p w14:paraId="0BD8449B" w14:textId="77777777" w:rsidR="00F87281" w:rsidRPr="00A249E0" w:rsidRDefault="00FE27E0" w:rsidP="00F8728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27193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281" w:rsidRPr="00F87281">
                  <w:rPr>
                    <w:rFonts w:ascii="Segoe UI Symbol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F87281" w:rsidRPr="00A249E0">
              <w:rPr>
                <w:rFonts w:ascii="Calibri" w:hAnsi="Calibri" w:cs="Calibri"/>
                <w:szCs w:val="22"/>
                <w:lang w:val="fr-CH"/>
              </w:rPr>
              <w:tab/>
              <w:t xml:space="preserve"> </w:t>
            </w:r>
            <w:proofErr w:type="gramStart"/>
            <w:r w:rsidR="00F87281" w:rsidRPr="00A249E0">
              <w:rPr>
                <w:rFonts w:ascii="Calibri" w:hAnsi="Calibri" w:cs="Calibri"/>
                <w:szCs w:val="22"/>
                <w:lang w:val="fr-CH"/>
              </w:rPr>
              <w:t>bonnes</w:t>
            </w:r>
            <w:proofErr w:type="gramEnd"/>
            <w:r w:rsidR="00F87281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spellStart"/>
            <w:r w:rsidR="00F87281" w:rsidRPr="00A249E0">
              <w:rPr>
                <w:rFonts w:ascii="Calibri" w:hAnsi="Calibri" w:cs="Calibri"/>
                <w:szCs w:val="22"/>
                <w:lang w:val="fr-CH"/>
              </w:rPr>
              <w:t>conn</w:t>
            </w:r>
            <w:proofErr w:type="spellEnd"/>
            <w:r w:rsidR="00F87281" w:rsidRPr="00A249E0">
              <w:rPr>
                <w:rFonts w:ascii="Calibri" w:hAnsi="Calibri" w:cs="Calibri"/>
                <w:szCs w:val="22"/>
                <w:lang w:val="fr-CH"/>
              </w:rPr>
              <w:t>.</w:t>
            </w:r>
          </w:p>
          <w:p w14:paraId="02CC9ECB" w14:textId="77777777" w:rsidR="00F87281" w:rsidRPr="00A249E0" w:rsidRDefault="00FE27E0" w:rsidP="00F8728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2074041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281" w:rsidRPr="00F87281">
                  <w:rPr>
                    <w:rFonts w:ascii="Segoe UI Symbol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F87281" w:rsidRPr="00A249E0">
              <w:rPr>
                <w:rFonts w:ascii="Calibri" w:hAnsi="Calibri" w:cs="Calibri"/>
                <w:szCs w:val="22"/>
                <w:lang w:val="fr-CH"/>
              </w:rPr>
              <w:tab/>
              <w:t xml:space="preserve"> </w:t>
            </w:r>
            <w:proofErr w:type="spellStart"/>
            <w:proofErr w:type="gramStart"/>
            <w:r w:rsidR="00F87281" w:rsidRPr="00A249E0">
              <w:rPr>
                <w:rFonts w:ascii="Calibri" w:hAnsi="Calibri" w:cs="Calibri"/>
                <w:szCs w:val="22"/>
                <w:lang w:val="fr-CH"/>
              </w:rPr>
              <w:t>conn</w:t>
            </w:r>
            <w:proofErr w:type="spellEnd"/>
            <w:proofErr w:type="gramEnd"/>
            <w:r w:rsidR="00F87281" w:rsidRPr="00A249E0">
              <w:rPr>
                <w:rFonts w:ascii="Calibri" w:hAnsi="Calibri" w:cs="Calibri"/>
                <w:szCs w:val="22"/>
                <w:lang w:val="fr-CH"/>
              </w:rPr>
              <w:t xml:space="preserve">. </w:t>
            </w:r>
            <w:proofErr w:type="gramStart"/>
            <w:r w:rsidR="00F87281" w:rsidRPr="00A249E0">
              <w:rPr>
                <w:rFonts w:ascii="Calibri" w:hAnsi="Calibri" w:cs="Calibri"/>
                <w:szCs w:val="22"/>
                <w:lang w:val="fr-CH"/>
              </w:rPr>
              <w:t>moyennes</w:t>
            </w:r>
            <w:proofErr w:type="gramEnd"/>
          </w:p>
          <w:p w14:paraId="7EF472DC" w14:textId="77777777" w:rsidR="00F87281" w:rsidRPr="00A249E0" w:rsidRDefault="00FE27E0" w:rsidP="00F8728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36472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281" w:rsidRPr="00F87281">
                  <w:rPr>
                    <w:rFonts w:ascii="Segoe UI Symbol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F87281" w:rsidRPr="00A249E0">
              <w:rPr>
                <w:rFonts w:ascii="Calibri" w:hAnsi="Calibri" w:cs="Calibri"/>
                <w:szCs w:val="22"/>
                <w:lang w:val="fr-CH"/>
              </w:rPr>
              <w:tab/>
              <w:t xml:space="preserve"> </w:t>
            </w:r>
            <w:proofErr w:type="gramStart"/>
            <w:r w:rsidR="00F87281" w:rsidRPr="00A249E0">
              <w:rPr>
                <w:rFonts w:ascii="Calibri" w:hAnsi="Calibri" w:cs="Calibri"/>
                <w:szCs w:val="22"/>
                <w:lang w:val="fr-CH"/>
              </w:rPr>
              <w:t>mauvaises</w:t>
            </w:r>
            <w:proofErr w:type="gramEnd"/>
            <w:r w:rsidR="00F87281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spellStart"/>
            <w:r w:rsidR="00F87281" w:rsidRPr="00A249E0">
              <w:rPr>
                <w:rFonts w:ascii="Calibri" w:hAnsi="Calibri" w:cs="Calibri"/>
                <w:szCs w:val="22"/>
                <w:lang w:val="fr-CH"/>
              </w:rPr>
              <w:t>conn</w:t>
            </w:r>
            <w:proofErr w:type="spellEnd"/>
            <w:r w:rsidR="00F87281" w:rsidRPr="00A249E0">
              <w:rPr>
                <w:rFonts w:ascii="Calibri" w:hAnsi="Calibri" w:cs="Calibri"/>
                <w:szCs w:val="22"/>
                <w:lang w:val="fr-CH"/>
              </w:rPr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6D12" w14:textId="77777777" w:rsidR="00F87281" w:rsidRPr="00A249E0" w:rsidRDefault="00F87281" w:rsidP="00F8728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Langue maternelle si autre que le </w:t>
            </w:r>
            <w:proofErr w:type="spellStart"/>
            <w:r w:rsidRPr="00A249E0">
              <w:rPr>
                <w:rFonts w:ascii="Calibri" w:hAnsi="Calibri" w:cs="Calibri"/>
                <w:szCs w:val="22"/>
                <w:lang w:val="fr-CH"/>
              </w:rPr>
              <w:t>fr.</w:t>
            </w:r>
            <w:proofErr w:type="spellEnd"/>
            <w:r w:rsidRPr="00A249E0">
              <w:rPr>
                <w:rFonts w:ascii="Calibri" w:hAnsi="Calibri" w:cs="Calibri"/>
                <w:szCs w:val="22"/>
                <w:lang w:val="fr-CH"/>
              </w:rPr>
              <w:t>/all.</w:t>
            </w:r>
          </w:p>
          <w:p w14:paraId="034FFB6C" w14:textId="77777777" w:rsidR="00F87281" w:rsidRPr="00A249E0" w:rsidRDefault="00F87281" w:rsidP="00F8728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2E6D1456" w14:textId="77777777" w:rsidR="00F87281" w:rsidRPr="00A249E0" w:rsidRDefault="00F87281" w:rsidP="00F8728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F87281">
              <w:rPr>
                <w:rFonts w:ascii="Calibri" w:hAnsi="Calibri" w:cs="Calibr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87281">
              <w:rPr>
                <w:rFonts w:ascii="Calibri" w:hAnsi="Calibri" w:cs="Calibri"/>
                <w:szCs w:val="22"/>
                <w:lang w:val="fr-CH"/>
              </w:rPr>
              <w:instrText xml:space="preserve"> FORMTEXT </w:instrText>
            </w:r>
            <w:r w:rsidRPr="00F87281">
              <w:rPr>
                <w:rFonts w:ascii="Calibri" w:hAnsi="Calibri" w:cs="Calibri"/>
                <w:szCs w:val="22"/>
                <w:lang w:val="fr-CH"/>
              </w:rPr>
            </w:r>
            <w:r w:rsidRPr="00F87281">
              <w:rPr>
                <w:rFonts w:ascii="Calibri" w:hAnsi="Calibri" w:cs="Calibri"/>
                <w:szCs w:val="22"/>
                <w:lang w:val="fr-CH"/>
              </w:rPr>
              <w:fldChar w:fldCharType="separate"/>
            </w:r>
            <w:r w:rsidRPr="00F87281">
              <w:rPr>
                <w:rFonts w:ascii="Calibri" w:hAnsi="Calibri" w:cs="Calibri"/>
                <w:szCs w:val="22"/>
                <w:lang w:val="fr-CH"/>
              </w:rPr>
              <w:t> </w:t>
            </w:r>
            <w:r w:rsidRPr="00F87281">
              <w:rPr>
                <w:rFonts w:ascii="Calibri" w:hAnsi="Calibri" w:cs="Calibri"/>
                <w:szCs w:val="22"/>
                <w:lang w:val="fr-CH"/>
              </w:rPr>
              <w:t> </w:t>
            </w:r>
            <w:r w:rsidRPr="00F87281">
              <w:rPr>
                <w:rFonts w:ascii="Calibri" w:hAnsi="Calibri" w:cs="Calibri"/>
                <w:szCs w:val="22"/>
                <w:lang w:val="fr-CH"/>
              </w:rPr>
              <w:t> </w:t>
            </w:r>
            <w:r w:rsidRPr="00F87281">
              <w:rPr>
                <w:rFonts w:ascii="Calibri" w:hAnsi="Calibri" w:cs="Calibri"/>
                <w:szCs w:val="22"/>
                <w:lang w:val="fr-CH"/>
              </w:rPr>
              <w:t> </w:t>
            </w:r>
            <w:r w:rsidRPr="00F87281">
              <w:rPr>
                <w:rFonts w:ascii="Calibri" w:hAnsi="Calibri" w:cs="Calibri"/>
                <w:szCs w:val="22"/>
                <w:lang w:val="fr-CH"/>
              </w:rPr>
              <w:t> </w:t>
            </w:r>
            <w:r w:rsidRPr="00F87281">
              <w:rPr>
                <w:rFonts w:ascii="Calibri" w:hAnsi="Calibri" w:cs="Calibri"/>
                <w:szCs w:val="22"/>
                <w:lang w:val="fr-CH"/>
              </w:rPr>
              <w:fldChar w:fldCharType="end"/>
            </w:r>
          </w:p>
        </w:tc>
      </w:tr>
    </w:tbl>
    <w:p w14:paraId="30D2FE67" w14:textId="6DF469C3" w:rsidR="00B41352" w:rsidRDefault="00B41352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</w:p>
    <w:p w14:paraId="599E9A9D" w14:textId="77777777" w:rsidR="003B025B" w:rsidRPr="00A249E0" w:rsidRDefault="003B025B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567"/>
        <w:gridCol w:w="1656"/>
        <w:gridCol w:w="186"/>
        <w:gridCol w:w="879"/>
        <w:gridCol w:w="256"/>
        <w:gridCol w:w="272"/>
        <w:gridCol w:w="43"/>
        <w:gridCol w:w="494"/>
        <w:gridCol w:w="326"/>
        <w:gridCol w:w="739"/>
        <w:gridCol w:w="453"/>
        <w:gridCol w:w="21"/>
        <w:gridCol w:w="487"/>
        <w:gridCol w:w="1226"/>
        <w:gridCol w:w="50"/>
      </w:tblGrid>
      <w:tr w:rsidR="007868A9" w:rsidRPr="00A249E0" w14:paraId="7A8CDCB6" w14:textId="77777777" w:rsidTr="00222CCE">
        <w:trPr>
          <w:gridAfter w:val="1"/>
          <w:wAfter w:w="50" w:type="dxa"/>
          <w:cantSplit/>
          <w:trHeight w:val="875"/>
          <w:jc w:val="center"/>
        </w:trPr>
        <w:tc>
          <w:tcPr>
            <w:tcW w:w="3397" w:type="dxa"/>
            <w:gridSpan w:val="2"/>
          </w:tcPr>
          <w:p w14:paraId="70BDE2C2" w14:textId="2D226B3C" w:rsidR="009D7B77" w:rsidRPr="00A249E0" w:rsidRDefault="00222CCE" w:rsidP="00CF1C2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b/>
                <w:szCs w:val="22"/>
                <w:lang w:val="fr-CH"/>
              </w:rPr>
            </w:pPr>
            <w:r>
              <w:rPr>
                <w:rFonts w:ascii="Calibri" w:hAnsi="Calibri" w:cs="Calibri"/>
                <w:bCs/>
                <w:szCs w:val="22"/>
                <w:lang w:val="fr-CH"/>
              </w:rPr>
              <w:t>2</w:t>
            </w:r>
            <w:r w:rsidR="00CF1C20" w:rsidRPr="00A249E0">
              <w:rPr>
                <w:rFonts w:ascii="Calibri" w:hAnsi="Calibri" w:cs="Calibri"/>
                <w:bCs/>
                <w:szCs w:val="22"/>
                <w:lang w:val="fr-CH"/>
              </w:rPr>
              <w:t>.</w:t>
            </w:r>
            <w:r w:rsidR="00CF1C20" w:rsidRPr="00A249E0">
              <w:rPr>
                <w:rFonts w:ascii="Calibri" w:hAnsi="Calibri" w:cs="Calibri"/>
                <w:b/>
                <w:szCs w:val="22"/>
                <w:lang w:val="fr-CH"/>
              </w:rPr>
              <w:t xml:space="preserve"> </w:t>
            </w:r>
            <w:r w:rsidR="00BB4626" w:rsidRPr="00A249E0">
              <w:rPr>
                <w:rFonts w:ascii="Calibri" w:hAnsi="Calibri" w:cs="Calibri"/>
                <w:b/>
                <w:szCs w:val="22"/>
                <w:lang w:val="fr-CH"/>
              </w:rPr>
              <w:t>Données sur la mère</w:t>
            </w:r>
            <w:r w:rsidR="00D86E8B" w:rsidRPr="00A249E0">
              <w:rPr>
                <w:rFonts w:ascii="Calibri" w:hAnsi="Calibri" w:cs="Calibri"/>
                <w:b/>
                <w:szCs w:val="22"/>
                <w:lang w:val="fr-CH"/>
              </w:rPr>
              <w:t xml:space="preserve">        </w:t>
            </w:r>
          </w:p>
          <w:p w14:paraId="36217AC3" w14:textId="1C41451E" w:rsidR="00042943" w:rsidRPr="00A249E0" w:rsidRDefault="00042943" w:rsidP="00640B77">
            <w:pPr>
              <w:pStyle w:val="Unterkapitel"/>
              <w:tabs>
                <w:tab w:val="left" w:pos="227"/>
                <w:tab w:val="left" w:pos="1910"/>
              </w:tabs>
              <w:spacing w:before="60" w:after="60"/>
              <w:rPr>
                <w:rFonts w:asciiTheme="minorHAnsi" w:hAnsiTheme="minorHAns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Nom/</w:t>
            </w:r>
            <w:r w:rsidR="00640B77" w:rsidRPr="00A249E0">
              <w:rPr>
                <w:rFonts w:ascii="Calibri" w:hAnsi="Calibri" w:cs="Calibri"/>
                <w:szCs w:val="22"/>
                <w:lang w:val="fr-CH"/>
              </w:rPr>
              <w:t>Prénom :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3D6F6547" w14:textId="610D4601" w:rsidR="00042943" w:rsidRPr="00A249E0" w:rsidRDefault="00042943" w:rsidP="00640B77">
            <w:pPr>
              <w:pStyle w:val="Unterkapitel"/>
              <w:tabs>
                <w:tab w:val="left" w:pos="227"/>
                <w:tab w:val="left" w:pos="1910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Date de </w:t>
            </w:r>
            <w:r w:rsidR="00640B77" w:rsidRPr="00A249E0">
              <w:rPr>
                <w:rFonts w:ascii="Calibri" w:hAnsi="Calibri" w:cs="Calibri"/>
                <w:szCs w:val="22"/>
                <w:lang w:val="fr-CH"/>
              </w:rPr>
              <w:t>naissance :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758D37D8" w14:textId="03C3E3E2" w:rsidR="00042943" w:rsidRPr="00A249E0" w:rsidRDefault="00640B77" w:rsidP="00640B77">
            <w:pPr>
              <w:pStyle w:val="Unterkapitel"/>
              <w:tabs>
                <w:tab w:val="left" w:pos="227"/>
                <w:tab w:val="left" w:pos="1910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Adresse :</w:t>
            </w:r>
            <w:r w:rsidR="00042943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042943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45A45E9E" w14:textId="582D6480" w:rsidR="00042943" w:rsidRPr="00A249E0" w:rsidRDefault="00640B77" w:rsidP="00640B77">
            <w:pPr>
              <w:pStyle w:val="Unterkapitel"/>
              <w:tabs>
                <w:tab w:val="left" w:pos="227"/>
                <w:tab w:val="left" w:pos="1910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Téléphone :</w:t>
            </w:r>
            <w:r w:rsidR="00042943" w:rsidRPr="00A249E0">
              <w:rPr>
                <w:rFonts w:asciiTheme="minorHAnsi" w:hAnsiTheme="minorHAnsi" w:cstheme="minorHAnsi"/>
                <w:szCs w:val="22"/>
                <w:lang w:val="fr-CH"/>
              </w:rPr>
              <w:tab/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257F4F87" w14:textId="77777777" w:rsidR="00BB4626" w:rsidRPr="00A249E0" w:rsidRDefault="00BB4626" w:rsidP="009D7B77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3249" w:type="dxa"/>
            <w:gridSpan w:val="5"/>
          </w:tcPr>
          <w:p w14:paraId="201AB381" w14:textId="77777777" w:rsidR="00BB4626" w:rsidRPr="00A249E0" w:rsidRDefault="00BB4626" w:rsidP="00E67E7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Nationalité/ Permis de</w:t>
            </w:r>
            <w:r w:rsidR="00FF7D92" w:rsidRPr="00A249E0">
              <w:rPr>
                <w:rFonts w:ascii="Calibri" w:hAnsi="Calibri" w:cs="Calibri"/>
                <w:szCs w:val="22"/>
                <w:lang w:val="fr-CH"/>
              </w:rPr>
              <w:br/>
            </w:r>
            <w:r w:rsidRPr="00A249E0">
              <w:rPr>
                <w:rFonts w:ascii="Calibri" w:hAnsi="Calibri" w:cs="Calibri"/>
                <w:szCs w:val="22"/>
                <w:lang w:val="fr-CH"/>
              </w:rPr>
              <w:t>séjour</w:t>
            </w:r>
          </w:p>
          <w:p w14:paraId="3B651DF3" w14:textId="77777777" w:rsidR="00817341" w:rsidRPr="00A249E0" w:rsidRDefault="00817341" w:rsidP="00E67E7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313AD50F" w14:textId="77777777" w:rsidR="00BB4626" w:rsidRPr="00A249E0" w:rsidRDefault="00BB4626" w:rsidP="00E67E7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2055" w:type="dxa"/>
            <w:gridSpan w:val="5"/>
          </w:tcPr>
          <w:p w14:paraId="3DA47A57" w14:textId="77777777" w:rsidR="00B41352" w:rsidRPr="00A249E0" w:rsidRDefault="00B41352" w:rsidP="00B413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proofErr w:type="gramStart"/>
            <w:r w:rsidRPr="00A249E0">
              <w:rPr>
                <w:rFonts w:ascii="Calibri" w:hAnsi="Calibri" w:cs="Calibri"/>
                <w:szCs w:val="22"/>
                <w:lang w:val="fr-CH"/>
              </w:rPr>
              <w:t>en</w:t>
            </w:r>
            <w:proofErr w:type="gramEnd"/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 CH depuis</w:t>
            </w:r>
          </w:p>
          <w:p w14:paraId="69F630B9" w14:textId="77777777" w:rsidR="00B41352" w:rsidRPr="00A249E0" w:rsidRDefault="00B41352" w:rsidP="00B413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11E5E2AF" w14:textId="24B8103C" w:rsidR="00817341" w:rsidRPr="00A249E0" w:rsidRDefault="00B41352" w:rsidP="00B413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734" w:type="dxa"/>
            <w:gridSpan w:val="3"/>
          </w:tcPr>
          <w:p w14:paraId="56EB9A0D" w14:textId="72C494FE" w:rsidR="00B41352" w:rsidRPr="00A249E0" w:rsidRDefault="00B41352" w:rsidP="00B413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Confession</w:t>
            </w:r>
          </w:p>
          <w:p w14:paraId="2781CE86" w14:textId="77777777" w:rsidR="00B41352" w:rsidRPr="00A249E0" w:rsidRDefault="00B41352" w:rsidP="00B413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3067008D" w14:textId="39DCB070" w:rsidR="00817341" w:rsidRPr="00A249E0" w:rsidRDefault="00B41352" w:rsidP="00B4135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  <w:tr w:rsidR="007868A9" w:rsidRPr="00A249E0" w14:paraId="3D1CB27D" w14:textId="77777777" w:rsidTr="00222CCE">
        <w:trPr>
          <w:gridAfter w:val="1"/>
          <w:wAfter w:w="50" w:type="dxa"/>
          <w:cantSplit/>
          <w:trHeight w:val="478"/>
          <w:jc w:val="center"/>
        </w:trPr>
        <w:tc>
          <w:tcPr>
            <w:tcW w:w="3397" w:type="dxa"/>
            <w:gridSpan w:val="2"/>
            <w:vMerge w:val="restart"/>
          </w:tcPr>
          <w:p w14:paraId="08FC3ADD" w14:textId="77777777" w:rsidR="001465A8" w:rsidRPr="00A249E0" w:rsidRDefault="00E67E7E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Formation de la mère</w:t>
            </w:r>
          </w:p>
          <w:p w14:paraId="4F6AF6CB" w14:textId="5B3922EC" w:rsidR="001465A8" w:rsidRPr="00A249E0" w:rsidRDefault="00FE27E0" w:rsidP="004F5A33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09562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A33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817341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r w:rsidR="00E67E7E" w:rsidRPr="00A249E0">
              <w:rPr>
                <w:rFonts w:ascii="Calibri" w:hAnsi="Calibri" w:cs="Calibri"/>
                <w:szCs w:val="22"/>
                <w:lang w:val="fr-CH"/>
              </w:rPr>
              <w:t>Ecole obligatoire</w:t>
            </w:r>
          </w:p>
          <w:p w14:paraId="558AA0A9" w14:textId="55BD7617" w:rsidR="000E27C9" w:rsidRPr="00A249E0" w:rsidRDefault="00FE27E0" w:rsidP="004F5A33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61740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A33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B4518D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r w:rsidR="00E67E7E" w:rsidRPr="00A249E0">
              <w:rPr>
                <w:rFonts w:ascii="Calibri" w:hAnsi="Calibri" w:cs="Calibri"/>
                <w:szCs w:val="22"/>
                <w:lang w:val="fr-CH"/>
              </w:rPr>
              <w:t>Apprentissage terminé</w:t>
            </w:r>
          </w:p>
          <w:p w14:paraId="42426835" w14:textId="3F11CC00" w:rsidR="001465A8" w:rsidRPr="00A249E0" w:rsidRDefault="00FE27E0" w:rsidP="004F5A33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92892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A33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817341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r w:rsidR="004F6FB7" w:rsidRPr="00A249E0">
              <w:rPr>
                <w:rFonts w:ascii="Calibri" w:hAnsi="Calibri" w:cs="Calibri"/>
                <w:szCs w:val="22"/>
                <w:lang w:val="fr-CH"/>
              </w:rPr>
              <w:t>Diplô</w:t>
            </w:r>
            <w:r w:rsidR="00E67E7E" w:rsidRPr="00A249E0">
              <w:rPr>
                <w:rFonts w:ascii="Calibri" w:hAnsi="Calibri" w:cs="Calibri"/>
                <w:szCs w:val="22"/>
                <w:lang w:val="fr-CH"/>
              </w:rPr>
              <w:t>me / Maturité</w:t>
            </w:r>
          </w:p>
          <w:p w14:paraId="08A499EA" w14:textId="692169F3" w:rsidR="001465A8" w:rsidRPr="00A249E0" w:rsidRDefault="00FE27E0" w:rsidP="004F5A33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47736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A33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817341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r w:rsidR="00E67E7E" w:rsidRPr="00A249E0">
              <w:rPr>
                <w:rFonts w:ascii="Calibri" w:hAnsi="Calibri" w:cs="Calibri"/>
                <w:szCs w:val="22"/>
                <w:lang w:val="fr-CH"/>
              </w:rPr>
              <w:t>Haute école spécialisée</w:t>
            </w:r>
          </w:p>
          <w:p w14:paraId="2DB165A0" w14:textId="586C065A" w:rsidR="001465A8" w:rsidRPr="00A249E0" w:rsidRDefault="00FE27E0" w:rsidP="004F5A33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240558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A33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817341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r w:rsidR="00E67E7E" w:rsidRPr="00A249E0">
              <w:rPr>
                <w:rFonts w:ascii="Calibri" w:hAnsi="Calibri" w:cs="Calibri"/>
                <w:szCs w:val="22"/>
                <w:lang w:val="fr-CH"/>
              </w:rPr>
              <w:t>Autre</w:t>
            </w:r>
          </w:p>
        </w:tc>
        <w:tc>
          <w:tcPr>
            <w:tcW w:w="3249" w:type="dxa"/>
            <w:gridSpan w:val="5"/>
          </w:tcPr>
          <w:p w14:paraId="099466C6" w14:textId="77777777" w:rsidR="000E27C9" w:rsidRPr="00A249E0" w:rsidRDefault="00E67E7E" w:rsidP="008A5E0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Activité professionnelle</w:t>
            </w:r>
          </w:p>
        </w:tc>
        <w:tc>
          <w:tcPr>
            <w:tcW w:w="2055" w:type="dxa"/>
            <w:gridSpan w:val="5"/>
            <w:vMerge w:val="restart"/>
          </w:tcPr>
          <w:p w14:paraId="1D375D86" w14:textId="77777777" w:rsidR="00C13A60" w:rsidRPr="00A249E0" w:rsidRDefault="00E67E7E" w:rsidP="00C13A6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Connaissances du français</w:t>
            </w:r>
            <w:r w:rsidR="00F33842" w:rsidRPr="00A249E0">
              <w:rPr>
                <w:rFonts w:ascii="Calibri" w:hAnsi="Calibri" w:cs="Calibri"/>
                <w:szCs w:val="22"/>
                <w:lang w:val="fr-CH"/>
              </w:rPr>
              <w:t>/a</w:t>
            </w:r>
            <w:r w:rsidR="00AB6470" w:rsidRPr="00A249E0">
              <w:rPr>
                <w:rFonts w:ascii="Calibri" w:hAnsi="Calibri" w:cs="Calibri"/>
                <w:szCs w:val="22"/>
                <w:lang w:val="fr-CH"/>
              </w:rPr>
              <w:t>ll</w:t>
            </w:r>
            <w:r w:rsidR="00FF7D92" w:rsidRPr="00A249E0">
              <w:rPr>
                <w:rFonts w:ascii="Calibri" w:hAnsi="Calibri" w:cs="Calibri"/>
                <w:szCs w:val="22"/>
                <w:lang w:val="fr-CH"/>
              </w:rPr>
              <w:t>emand</w:t>
            </w:r>
          </w:p>
          <w:p w14:paraId="700B9BDE" w14:textId="77777777" w:rsidR="00C13A60" w:rsidRPr="00A249E0" w:rsidRDefault="00FE27E0" w:rsidP="00C13A6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20895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13A60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817341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spellStart"/>
            <w:proofErr w:type="gramStart"/>
            <w:r w:rsidR="00E67E7E" w:rsidRPr="00A249E0">
              <w:rPr>
                <w:rFonts w:ascii="Calibri" w:hAnsi="Calibri" w:cs="Calibri"/>
                <w:szCs w:val="22"/>
                <w:lang w:val="fr-CH"/>
              </w:rPr>
              <w:t>lan</w:t>
            </w:r>
            <w:r w:rsidR="00F33842" w:rsidRPr="00A249E0">
              <w:rPr>
                <w:rFonts w:ascii="Calibri" w:hAnsi="Calibri" w:cs="Calibri"/>
                <w:szCs w:val="22"/>
                <w:lang w:val="fr-CH"/>
              </w:rPr>
              <w:t>g</w:t>
            </w:r>
            <w:proofErr w:type="spellEnd"/>
            <w:proofErr w:type="gramEnd"/>
            <w:r w:rsidR="00E67E7E" w:rsidRPr="00A249E0">
              <w:rPr>
                <w:rFonts w:ascii="Calibri" w:hAnsi="Calibri" w:cs="Calibri"/>
                <w:szCs w:val="22"/>
                <w:lang w:val="fr-CH"/>
              </w:rPr>
              <w:t xml:space="preserve">. </w:t>
            </w:r>
            <w:proofErr w:type="gramStart"/>
            <w:r w:rsidR="00E67E7E" w:rsidRPr="00A249E0">
              <w:rPr>
                <w:rFonts w:ascii="Calibri" w:hAnsi="Calibri" w:cs="Calibri"/>
                <w:szCs w:val="22"/>
                <w:lang w:val="fr-CH"/>
              </w:rPr>
              <w:t>maternelle</w:t>
            </w:r>
            <w:proofErr w:type="gramEnd"/>
          </w:p>
          <w:p w14:paraId="08678AB7" w14:textId="77777777" w:rsidR="00C13A60" w:rsidRPr="00A249E0" w:rsidRDefault="00FE27E0" w:rsidP="00C13A60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99778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13A60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817341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gramStart"/>
            <w:r w:rsidR="00E67E7E" w:rsidRPr="00A249E0">
              <w:rPr>
                <w:rFonts w:ascii="Calibri" w:hAnsi="Calibri" w:cs="Calibri"/>
                <w:szCs w:val="22"/>
                <w:lang w:val="fr-CH"/>
              </w:rPr>
              <w:t>bonnes</w:t>
            </w:r>
            <w:proofErr w:type="gramEnd"/>
            <w:r w:rsidR="00E67E7E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spellStart"/>
            <w:r w:rsidR="00E67E7E" w:rsidRPr="00A249E0">
              <w:rPr>
                <w:rFonts w:ascii="Calibri" w:hAnsi="Calibri" w:cs="Calibri"/>
                <w:szCs w:val="22"/>
                <w:lang w:val="fr-CH"/>
              </w:rPr>
              <w:t>conn</w:t>
            </w:r>
            <w:proofErr w:type="spellEnd"/>
            <w:r w:rsidR="00E67E7E" w:rsidRPr="00A249E0">
              <w:rPr>
                <w:rFonts w:ascii="Calibri" w:hAnsi="Calibri" w:cs="Calibri"/>
                <w:szCs w:val="22"/>
                <w:lang w:val="fr-CH"/>
              </w:rPr>
              <w:t>.</w:t>
            </w:r>
          </w:p>
          <w:p w14:paraId="074133B9" w14:textId="77777777" w:rsidR="00C13A60" w:rsidRPr="00A249E0" w:rsidRDefault="00FE27E0" w:rsidP="00C13A60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30585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13A60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817341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spellStart"/>
            <w:proofErr w:type="gramStart"/>
            <w:r w:rsidR="00E67E7E" w:rsidRPr="00A249E0">
              <w:rPr>
                <w:rFonts w:ascii="Calibri" w:hAnsi="Calibri" w:cs="Calibri"/>
                <w:szCs w:val="22"/>
                <w:lang w:val="fr-CH"/>
              </w:rPr>
              <w:t>conn</w:t>
            </w:r>
            <w:proofErr w:type="spellEnd"/>
            <w:proofErr w:type="gramEnd"/>
            <w:r w:rsidR="00E67E7E" w:rsidRPr="00A249E0">
              <w:rPr>
                <w:rFonts w:ascii="Calibri" w:hAnsi="Calibri" w:cs="Calibri"/>
                <w:szCs w:val="22"/>
                <w:lang w:val="fr-CH"/>
              </w:rPr>
              <w:t xml:space="preserve">. </w:t>
            </w:r>
            <w:proofErr w:type="gramStart"/>
            <w:r w:rsidR="00E67E7E" w:rsidRPr="00A249E0">
              <w:rPr>
                <w:rFonts w:ascii="Calibri" w:hAnsi="Calibri" w:cs="Calibri"/>
                <w:szCs w:val="22"/>
                <w:lang w:val="fr-CH"/>
              </w:rPr>
              <w:t>moyennes</w:t>
            </w:r>
            <w:proofErr w:type="gramEnd"/>
          </w:p>
          <w:p w14:paraId="6B69FE3F" w14:textId="77777777" w:rsidR="001465A8" w:rsidRPr="00A249E0" w:rsidRDefault="00FE27E0" w:rsidP="002E569A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34100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13A60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817341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gramStart"/>
            <w:r w:rsidR="00E67E7E" w:rsidRPr="00A249E0">
              <w:rPr>
                <w:rFonts w:ascii="Calibri" w:hAnsi="Calibri" w:cs="Calibri"/>
                <w:szCs w:val="22"/>
                <w:lang w:val="fr-CH"/>
              </w:rPr>
              <w:t>mauvaises</w:t>
            </w:r>
            <w:proofErr w:type="gramEnd"/>
            <w:r w:rsidR="00E67E7E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spellStart"/>
            <w:r w:rsidR="00E67E7E" w:rsidRPr="00A249E0">
              <w:rPr>
                <w:rFonts w:ascii="Calibri" w:hAnsi="Calibri" w:cs="Calibri"/>
                <w:szCs w:val="22"/>
                <w:lang w:val="fr-CH"/>
              </w:rPr>
              <w:t>conn</w:t>
            </w:r>
            <w:proofErr w:type="spellEnd"/>
            <w:r w:rsidR="00E67E7E" w:rsidRPr="00A249E0">
              <w:rPr>
                <w:rFonts w:ascii="Calibri" w:hAnsi="Calibri" w:cs="Calibri"/>
                <w:szCs w:val="22"/>
                <w:lang w:val="fr-CH"/>
              </w:rPr>
              <w:t>.</w:t>
            </w:r>
          </w:p>
        </w:tc>
        <w:tc>
          <w:tcPr>
            <w:tcW w:w="1734" w:type="dxa"/>
            <w:gridSpan w:val="3"/>
            <w:vMerge w:val="restart"/>
          </w:tcPr>
          <w:p w14:paraId="5C4BA002" w14:textId="77777777" w:rsidR="00744EA3" w:rsidRPr="00A249E0" w:rsidRDefault="00E67E7E" w:rsidP="00C13A6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Langue maternelle </w:t>
            </w:r>
            <w:r w:rsidR="004F240B" w:rsidRPr="00A249E0">
              <w:rPr>
                <w:rFonts w:ascii="Calibri" w:hAnsi="Calibri" w:cs="Calibri"/>
                <w:szCs w:val="22"/>
                <w:lang w:val="fr-CH"/>
              </w:rPr>
              <w:t xml:space="preserve">si </w:t>
            </w:r>
            <w:r w:rsidR="00AB6470" w:rsidRPr="00A249E0">
              <w:rPr>
                <w:rFonts w:ascii="Calibri" w:hAnsi="Calibri" w:cs="Calibri"/>
                <w:szCs w:val="22"/>
                <w:lang w:val="fr-CH"/>
              </w:rPr>
              <w:t xml:space="preserve">autre que le </w:t>
            </w:r>
            <w:proofErr w:type="spellStart"/>
            <w:r w:rsidR="00AB6470" w:rsidRPr="00A249E0">
              <w:rPr>
                <w:rFonts w:ascii="Calibri" w:hAnsi="Calibri" w:cs="Calibri"/>
                <w:szCs w:val="22"/>
                <w:lang w:val="fr-CH"/>
              </w:rPr>
              <w:t>fr</w:t>
            </w:r>
            <w:r w:rsidR="00FF7D92" w:rsidRPr="00A249E0">
              <w:rPr>
                <w:rFonts w:ascii="Calibri" w:hAnsi="Calibri" w:cs="Calibri"/>
                <w:szCs w:val="22"/>
                <w:lang w:val="fr-CH"/>
              </w:rPr>
              <w:t>.</w:t>
            </w:r>
            <w:proofErr w:type="spellEnd"/>
            <w:r w:rsidR="00AB6470" w:rsidRPr="00A249E0">
              <w:rPr>
                <w:rFonts w:ascii="Calibri" w:hAnsi="Calibri" w:cs="Calibri"/>
                <w:szCs w:val="22"/>
                <w:lang w:val="fr-CH"/>
              </w:rPr>
              <w:t>/all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>.</w:t>
            </w:r>
          </w:p>
          <w:p w14:paraId="5C4666EF" w14:textId="77777777" w:rsidR="00BE6CDE" w:rsidRPr="00A249E0" w:rsidRDefault="00BE6CDE" w:rsidP="00C13A6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  <w:p w14:paraId="13E7C27B" w14:textId="77777777" w:rsidR="00BB4626" w:rsidRPr="00A249E0" w:rsidRDefault="00BE6CDE" w:rsidP="00C13A6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  <w:tr w:rsidR="007868A9" w:rsidRPr="00A249E0" w14:paraId="75F44646" w14:textId="77777777" w:rsidTr="00222CCE">
        <w:trPr>
          <w:gridAfter w:val="1"/>
          <w:wAfter w:w="50" w:type="dxa"/>
          <w:cantSplit/>
          <w:trHeight w:val="522"/>
          <w:jc w:val="center"/>
        </w:trPr>
        <w:tc>
          <w:tcPr>
            <w:tcW w:w="3397" w:type="dxa"/>
            <w:gridSpan w:val="2"/>
            <w:vMerge/>
          </w:tcPr>
          <w:p w14:paraId="10F83C08" w14:textId="77777777" w:rsidR="001465A8" w:rsidRPr="00A249E0" w:rsidRDefault="001465A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3249" w:type="dxa"/>
            <w:gridSpan w:val="5"/>
          </w:tcPr>
          <w:p w14:paraId="1E23B17C" w14:textId="77777777" w:rsidR="001465A8" w:rsidRPr="00A249E0" w:rsidRDefault="00FE27E0" w:rsidP="005F14F5">
            <w:pPr>
              <w:pStyle w:val="Unterkapitel"/>
              <w:tabs>
                <w:tab w:val="left" w:pos="355"/>
                <w:tab w:val="left" w:pos="1206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40388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7341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F504B2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t>100 %</w:t>
            </w:r>
          </w:p>
          <w:p w14:paraId="5A5CACD3" w14:textId="77777777" w:rsidR="008A5E08" w:rsidRPr="00A249E0" w:rsidRDefault="00FE27E0" w:rsidP="005F14F5">
            <w:pPr>
              <w:pStyle w:val="Unterkapitel"/>
              <w:tabs>
                <w:tab w:val="left" w:pos="355"/>
                <w:tab w:val="left" w:pos="1206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52652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proofErr w:type="gramStart"/>
            <w:r w:rsidR="008A5E08" w:rsidRPr="00A249E0">
              <w:rPr>
                <w:rFonts w:ascii="Calibri" w:hAnsi="Calibri" w:cs="Calibri"/>
                <w:szCs w:val="22"/>
                <w:lang w:val="fr-CH"/>
              </w:rPr>
              <w:t>temps</w:t>
            </w:r>
            <w:proofErr w:type="gramEnd"/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partiel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147704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chômage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10588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en formation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95473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femme/homme au foyer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56670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inconnue</w:t>
            </w:r>
          </w:p>
        </w:tc>
        <w:tc>
          <w:tcPr>
            <w:tcW w:w="2055" w:type="dxa"/>
            <w:gridSpan w:val="5"/>
            <w:vMerge/>
          </w:tcPr>
          <w:p w14:paraId="305EFF22" w14:textId="77777777" w:rsidR="001465A8" w:rsidRPr="00A249E0" w:rsidRDefault="001465A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1734" w:type="dxa"/>
            <w:gridSpan w:val="3"/>
            <w:vMerge/>
          </w:tcPr>
          <w:p w14:paraId="476E8515" w14:textId="77777777" w:rsidR="001465A8" w:rsidRPr="00A249E0" w:rsidRDefault="001465A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</w:tr>
      <w:tr w:rsidR="007868A9" w:rsidRPr="00A249E0" w14:paraId="4AA3FDB2" w14:textId="77777777" w:rsidTr="00222CCE">
        <w:trPr>
          <w:gridAfter w:val="1"/>
          <w:wAfter w:w="50" w:type="dxa"/>
          <w:cantSplit/>
          <w:trHeight w:val="793"/>
          <w:jc w:val="center"/>
        </w:trPr>
        <w:tc>
          <w:tcPr>
            <w:tcW w:w="3397" w:type="dxa"/>
            <w:gridSpan w:val="2"/>
          </w:tcPr>
          <w:p w14:paraId="3738EEDB" w14:textId="77777777" w:rsidR="000E27C9" w:rsidRPr="00A249E0" w:rsidRDefault="001F4FFF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Situation de vie de la mère</w:t>
            </w:r>
          </w:p>
        </w:tc>
        <w:tc>
          <w:tcPr>
            <w:tcW w:w="7038" w:type="dxa"/>
            <w:gridSpan w:val="13"/>
          </w:tcPr>
          <w:p w14:paraId="1E30121D" w14:textId="77777777" w:rsidR="000C54D7" w:rsidRPr="00A249E0" w:rsidRDefault="00FE27E0" w:rsidP="007968CC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36290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4D7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7968CC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proofErr w:type="gramStart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vit</w:t>
            </w:r>
            <w:proofErr w:type="gramEnd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 xml:space="preserve"> avec son (ses) enfant(s) et avec son partenaire (mariée)</w:t>
            </w:r>
            <w:r w:rsidR="000C54D7" w:rsidRPr="00A249E0">
              <w:rPr>
                <w:rFonts w:ascii="Calibri" w:hAnsi="Calibri" w:cs="Calibri"/>
                <w:szCs w:val="22"/>
                <w:lang w:val="fr-CH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60221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4D7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0E27C9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vit avec son (ses) enfant(s) et avec son partenaire (non-marié</w:t>
            </w:r>
            <w:r w:rsidR="004F240B" w:rsidRPr="00A249E0">
              <w:rPr>
                <w:rFonts w:ascii="Calibri" w:hAnsi="Calibri" w:cs="Calibri"/>
                <w:szCs w:val="22"/>
                <w:lang w:val="fr-CH"/>
              </w:rPr>
              <w:t>e</w:t>
            </w:r>
            <w:r w:rsidR="000C54D7" w:rsidRPr="00A249E0">
              <w:rPr>
                <w:rFonts w:ascii="Calibri" w:hAnsi="Calibri" w:cs="Calibri"/>
                <w:szCs w:val="22"/>
                <w:lang w:val="fr-CH"/>
              </w:rPr>
              <w:t>)</w:t>
            </w:r>
          </w:p>
          <w:p w14:paraId="3533B21C" w14:textId="77777777" w:rsidR="000E27C9" w:rsidRPr="00A249E0" w:rsidRDefault="00FE27E0" w:rsidP="007968CC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32079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4D7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1F4FFF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proofErr w:type="gramStart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vit</w:t>
            </w:r>
            <w:proofErr w:type="gramEnd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 xml:space="preserve"> avec son (ses) enfant(s), sans partenaire</w:t>
            </w:r>
          </w:p>
          <w:p w14:paraId="1B44B244" w14:textId="77777777" w:rsidR="00476509" w:rsidRPr="00A249E0" w:rsidRDefault="00FE27E0" w:rsidP="007968CC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213413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4D7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7968CC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proofErr w:type="gramStart"/>
            <w:r w:rsidR="00476509" w:rsidRPr="00A249E0">
              <w:rPr>
                <w:rFonts w:ascii="Calibri" w:hAnsi="Calibri" w:cs="Calibri"/>
                <w:szCs w:val="22"/>
                <w:lang w:val="fr-CH"/>
              </w:rPr>
              <w:t>vit</w:t>
            </w:r>
            <w:proofErr w:type="gramEnd"/>
            <w:r w:rsidR="00476509" w:rsidRPr="00A249E0">
              <w:rPr>
                <w:rFonts w:ascii="Calibri" w:hAnsi="Calibri" w:cs="Calibri"/>
                <w:szCs w:val="22"/>
                <w:lang w:val="fr-CH"/>
              </w:rPr>
              <w:t xml:space="preserve"> sans son (ses) enfants avec son partenaire</w:t>
            </w:r>
          </w:p>
          <w:p w14:paraId="41546A5F" w14:textId="77777777" w:rsidR="00476509" w:rsidRPr="00A249E0" w:rsidRDefault="00FE27E0" w:rsidP="007968CC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91501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4D7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476509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proofErr w:type="gramStart"/>
            <w:r w:rsidR="00476509" w:rsidRPr="00A249E0">
              <w:rPr>
                <w:rFonts w:ascii="Calibri" w:hAnsi="Calibri" w:cs="Calibri"/>
                <w:szCs w:val="22"/>
                <w:lang w:val="fr-CH"/>
              </w:rPr>
              <w:t>vit</w:t>
            </w:r>
            <w:proofErr w:type="gramEnd"/>
            <w:r w:rsidR="00476509" w:rsidRPr="00A249E0">
              <w:rPr>
                <w:rFonts w:ascii="Calibri" w:hAnsi="Calibri" w:cs="Calibri"/>
                <w:szCs w:val="22"/>
                <w:lang w:val="fr-CH"/>
              </w:rPr>
              <w:t xml:space="preserve"> sans son (ses) enfants, sans partenaire</w:t>
            </w:r>
          </w:p>
          <w:p w14:paraId="3577A93B" w14:textId="6AE07E26" w:rsidR="009D7B77" w:rsidRPr="00A249E0" w:rsidRDefault="009D7B77" w:rsidP="007968CC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</w:p>
        </w:tc>
      </w:tr>
      <w:tr w:rsidR="009D7B77" w:rsidRPr="00A249E0" w14:paraId="5174F464" w14:textId="77777777" w:rsidTr="00222CCE">
        <w:trPr>
          <w:gridAfter w:val="1"/>
          <w:wAfter w:w="50" w:type="dxa"/>
          <w:cantSplit/>
          <w:trHeight w:val="459"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14:paraId="72FC7464" w14:textId="77777777" w:rsidR="009D7B77" w:rsidRPr="00A249E0" w:rsidRDefault="009D7B77" w:rsidP="0012116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Etat civil de la mère</w:t>
            </w:r>
          </w:p>
        </w:tc>
        <w:tc>
          <w:tcPr>
            <w:tcW w:w="7038" w:type="dxa"/>
            <w:gridSpan w:val="13"/>
            <w:tcBorders>
              <w:bottom w:val="single" w:sz="4" w:space="0" w:color="auto"/>
            </w:tcBorders>
          </w:tcPr>
          <w:p w14:paraId="5A0A1FDB" w14:textId="77777777" w:rsidR="009D7B77" w:rsidRPr="00A249E0" w:rsidRDefault="00FE27E0" w:rsidP="0012116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71817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B77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9D7B77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proofErr w:type="gramStart"/>
            <w:r w:rsidR="009D7B77" w:rsidRPr="00A249E0">
              <w:rPr>
                <w:rFonts w:ascii="Calibri" w:hAnsi="Calibri" w:cs="Calibri"/>
                <w:szCs w:val="22"/>
                <w:lang w:val="fr-CH"/>
              </w:rPr>
              <w:t>célibataire</w:t>
            </w:r>
            <w:proofErr w:type="gramEnd"/>
            <w:r w:rsidR="009D7B77" w:rsidRPr="00A249E0">
              <w:rPr>
                <w:rFonts w:ascii="Calibri" w:hAnsi="Calibri" w:cs="Calibri"/>
                <w:szCs w:val="22"/>
                <w:lang w:val="fr-CH"/>
              </w:rPr>
              <w:t xml:space="preserve">           </w:t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29051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B77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9D7B77" w:rsidRPr="00A249E0">
              <w:rPr>
                <w:rFonts w:ascii="Calibri" w:hAnsi="Calibri" w:cs="Calibri"/>
                <w:szCs w:val="22"/>
                <w:lang w:val="fr-CH"/>
              </w:rPr>
              <w:t xml:space="preserve">  mariée              </w:t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209569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B77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9D7B77" w:rsidRPr="00A249E0">
              <w:rPr>
                <w:rFonts w:ascii="Calibri" w:hAnsi="Calibri" w:cs="Calibri"/>
                <w:szCs w:val="22"/>
                <w:lang w:val="fr-CH"/>
              </w:rPr>
              <w:t xml:space="preserve">  divorcée          </w:t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05445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B77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9D7B77" w:rsidRPr="00A249E0">
              <w:rPr>
                <w:rFonts w:ascii="Calibri" w:hAnsi="Calibri" w:cs="Calibri"/>
                <w:szCs w:val="22"/>
                <w:lang w:val="fr-CH"/>
              </w:rPr>
              <w:t xml:space="preserve">  veuve</w:t>
            </w:r>
          </w:p>
        </w:tc>
      </w:tr>
      <w:tr w:rsidR="005F14F5" w:rsidRPr="00A249E0" w14:paraId="72A83F69" w14:textId="77777777" w:rsidTr="00222CCE">
        <w:trPr>
          <w:gridAfter w:val="1"/>
          <w:wAfter w:w="50" w:type="dxa"/>
          <w:cantSplit/>
          <w:jc w:val="center"/>
        </w:trPr>
        <w:tc>
          <w:tcPr>
            <w:tcW w:w="3397" w:type="dxa"/>
            <w:gridSpan w:val="2"/>
            <w:tcBorders>
              <w:top w:val="single" w:sz="4" w:space="0" w:color="auto"/>
            </w:tcBorders>
          </w:tcPr>
          <w:p w14:paraId="34BE7CCA" w14:textId="5A90E497" w:rsidR="009D7B77" w:rsidRPr="00A249E0" w:rsidRDefault="00222CCE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b/>
                <w:bCs/>
                <w:szCs w:val="22"/>
                <w:lang w:val="fr-CH"/>
              </w:rPr>
            </w:pPr>
            <w:r>
              <w:rPr>
                <w:rFonts w:asciiTheme="minorHAnsi" w:hAnsiTheme="minorHAnsi" w:cstheme="minorHAnsi"/>
                <w:lang w:val="fr-CH"/>
              </w:rPr>
              <w:lastRenderedPageBreak/>
              <w:t>3</w:t>
            </w:r>
            <w:r w:rsidR="00CF1C20" w:rsidRPr="00A249E0">
              <w:rPr>
                <w:rFonts w:asciiTheme="minorHAnsi" w:hAnsiTheme="minorHAnsi" w:cstheme="minorHAnsi"/>
                <w:lang w:val="fr-CH"/>
              </w:rPr>
              <w:t>.</w:t>
            </w:r>
            <w:r w:rsidR="00CF1C20" w:rsidRPr="00A249E0">
              <w:rPr>
                <w:rFonts w:asciiTheme="minorHAnsi" w:hAnsiTheme="minorHAnsi" w:cstheme="minorHAnsi"/>
                <w:b/>
                <w:bCs/>
                <w:lang w:val="fr-CH"/>
              </w:rPr>
              <w:t xml:space="preserve"> </w:t>
            </w:r>
            <w:r w:rsidR="005F14F5" w:rsidRPr="00A249E0">
              <w:rPr>
                <w:rFonts w:asciiTheme="minorHAnsi" w:hAnsiTheme="minorHAnsi" w:cstheme="minorHAnsi"/>
                <w:b/>
                <w:bCs/>
                <w:szCs w:val="22"/>
                <w:lang w:val="fr-CH"/>
              </w:rPr>
              <w:t xml:space="preserve">Données sur le père ou </w:t>
            </w:r>
            <w:r w:rsidR="008F1286" w:rsidRPr="00A249E0">
              <w:rPr>
                <w:rFonts w:asciiTheme="minorHAnsi" w:hAnsiTheme="minorHAnsi" w:cstheme="minorHAnsi"/>
                <w:b/>
                <w:bCs/>
                <w:szCs w:val="22"/>
                <w:lang w:val="fr-CH"/>
              </w:rPr>
              <w:t>le</w:t>
            </w:r>
            <w:r w:rsidR="005F14F5" w:rsidRPr="00A249E0">
              <w:rPr>
                <w:rFonts w:asciiTheme="minorHAnsi" w:hAnsiTheme="minorHAnsi" w:cstheme="minorHAnsi"/>
                <w:b/>
                <w:bCs/>
                <w:szCs w:val="22"/>
                <w:lang w:val="fr-CH"/>
              </w:rPr>
              <w:t xml:space="preserve"> partenaire actuel</w:t>
            </w:r>
            <w:r w:rsidR="00D86E8B" w:rsidRPr="00A249E0">
              <w:rPr>
                <w:rFonts w:asciiTheme="minorHAnsi" w:hAnsiTheme="minorHAnsi" w:cstheme="minorHAnsi"/>
                <w:b/>
                <w:bCs/>
                <w:szCs w:val="22"/>
                <w:lang w:val="fr-CH"/>
              </w:rPr>
              <w:t xml:space="preserve">        </w:t>
            </w:r>
            <w:r w:rsidR="009D7B77" w:rsidRPr="00A249E0">
              <w:rPr>
                <w:rFonts w:asciiTheme="minorHAnsi" w:hAnsiTheme="minorHAnsi" w:cstheme="minorHAnsi"/>
                <w:b/>
                <w:bCs/>
                <w:szCs w:val="22"/>
                <w:lang w:val="fr-CH"/>
              </w:rPr>
              <w:t xml:space="preserve"> </w:t>
            </w:r>
          </w:p>
          <w:p w14:paraId="0481EE30" w14:textId="0435B116" w:rsidR="00042943" w:rsidRPr="00A249E0" w:rsidRDefault="00042943" w:rsidP="001863DC">
            <w:pPr>
              <w:pStyle w:val="Unterkapitel"/>
              <w:tabs>
                <w:tab w:val="left" w:pos="227"/>
                <w:tab w:val="left" w:pos="1910"/>
              </w:tabs>
              <w:spacing w:before="60" w:after="60"/>
              <w:rPr>
                <w:rFonts w:asciiTheme="minorHAnsi" w:hAnsiTheme="minorHAns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Nom/</w:t>
            </w:r>
            <w:r w:rsidR="001863DC" w:rsidRPr="00A249E0">
              <w:rPr>
                <w:rFonts w:ascii="Calibri" w:hAnsi="Calibri" w:cs="Calibri"/>
                <w:szCs w:val="22"/>
                <w:lang w:val="fr-CH"/>
              </w:rPr>
              <w:t>Prénom :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079B53B9" w14:textId="36DC4148" w:rsidR="00042943" w:rsidRPr="00A249E0" w:rsidRDefault="00042943" w:rsidP="001863DC">
            <w:pPr>
              <w:pStyle w:val="Unterkapitel"/>
              <w:tabs>
                <w:tab w:val="left" w:pos="227"/>
                <w:tab w:val="left" w:pos="1910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Date de </w:t>
            </w:r>
            <w:r w:rsidR="001863DC" w:rsidRPr="00A249E0">
              <w:rPr>
                <w:rFonts w:ascii="Calibri" w:hAnsi="Calibri" w:cs="Calibri"/>
                <w:szCs w:val="22"/>
                <w:lang w:val="fr-CH"/>
              </w:rPr>
              <w:t>naissance :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6CE7A118" w14:textId="590C9DEE" w:rsidR="00042943" w:rsidRPr="00A249E0" w:rsidRDefault="001863DC" w:rsidP="001863DC">
            <w:pPr>
              <w:pStyle w:val="Unterkapitel"/>
              <w:tabs>
                <w:tab w:val="left" w:pos="227"/>
                <w:tab w:val="left" w:pos="1910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Adresse :</w:t>
            </w:r>
            <w:r w:rsidR="00042943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042943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0D1BFB1A" w14:textId="20B10340" w:rsidR="00042943" w:rsidRPr="00A249E0" w:rsidRDefault="001863DC" w:rsidP="001863DC">
            <w:pPr>
              <w:pStyle w:val="Unterkapitel"/>
              <w:tabs>
                <w:tab w:val="left" w:pos="227"/>
                <w:tab w:val="left" w:pos="1910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Téléphone :</w:t>
            </w:r>
            <w:r w:rsidR="00042943" w:rsidRPr="00A249E0">
              <w:rPr>
                <w:rFonts w:asciiTheme="minorHAnsi" w:hAnsiTheme="minorHAnsi" w:cstheme="minorHAnsi"/>
                <w:szCs w:val="22"/>
                <w:lang w:val="fr-CH"/>
              </w:rPr>
              <w:tab/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="00042943"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1011A5E5" w14:textId="77777777" w:rsidR="005F14F5" w:rsidRDefault="00DC39B3" w:rsidP="00DC39B3">
            <w:pPr>
              <w:pStyle w:val="Unterkapitel"/>
              <w:tabs>
                <w:tab w:val="left" w:pos="227"/>
                <w:tab w:val="left" w:pos="1910"/>
              </w:tabs>
              <w:rPr>
                <w:rFonts w:asciiTheme="minorHAnsi" w:hAnsiTheme="minorHAnsi"/>
                <w:szCs w:val="22"/>
                <w:lang w:val="fr-CH"/>
              </w:rPr>
            </w:pPr>
            <w:r>
              <w:rPr>
                <w:rFonts w:asciiTheme="minorHAnsi" w:hAnsiTheme="minorHAnsi" w:cstheme="minorHAnsi"/>
                <w:szCs w:val="22"/>
                <w:lang w:val="fr-CH"/>
              </w:rPr>
              <w:t>Mail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 xml:space="preserve"> :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1E2E4280" w14:textId="4EE70758" w:rsidR="00DC39B3" w:rsidRPr="00A249E0" w:rsidRDefault="00DC39B3" w:rsidP="00DC39B3">
            <w:pPr>
              <w:pStyle w:val="Unterkapitel"/>
              <w:tabs>
                <w:tab w:val="left" w:pos="227"/>
                <w:tab w:val="left" w:pos="1910"/>
              </w:tabs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3249" w:type="dxa"/>
            <w:gridSpan w:val="5"/>
            <w:tcBorders>
              <w:top w:val="single" w:sz="4" w:space="0" w:color="auto"/>
            </w:tcBorders>
          </w:tcPr>
          <w:p w14:paraId="6FB9E26B" w14:textId="77777777" w:rsidR="00817341" w:rsidRPr="00A249E0" w:rsidRDefault="008008FC" w:rsidP="005F14F5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Nationalité/ Permis de</w:t>
            </w:r>
            <w:r w:rsidR="005F14F5" w:rsidRPr="00A249E0">
              <w:rPr>
                <w:rFonts w:ascii="Calibri" w:hAnsi="Calibri" w:cs="Calibri"/>
                <w:szCs w:val="22"/>
                <w:lang w:val="fr-CH"/>
              </w:rPr>
              <w:br/>
              <w:t>séjour</w:t>
            </w:r>
          </w:p>
          <w:p w14:paraId="49300C5F" w14:textId="77777777" w:rsidR="005F14F5" w:rsidRPr="00A249E0" w:rsidRDefault="00817341" w:rsidP="005F14F5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2055" w:type="dxa"/>
            <w:gridSpan w:val="5"/>
            <w:tcBorders>
              <w:top w:val="single" w:sz="4" w:space="0" w:color="auto"/>
            </w:tcBorders>
          </w:tcPr>
          <w:p w14:paraId="535768C2" w14:textId="77777777" w:rsidR="005F14F5" w:rsidRPr="00A249E0" w:rsidRDefault="005F14F5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proofErr w:type="gramStart"/>
            <w:r w:rsidRPr="00A249E0">
              <w:rPr>
                <w:rFonts w:ascii="Calibri" w:hAnsi="Calibri" w:cs="Calibri"/>
                <w:szCs w:val="22"/>
                <w:lang w:val="fr-CH"/>
              </w:rPr>
              <w:t>en</w:t>
            </w:r>
            <w:proofErr w:type="gramEnd"/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 CH depuis</w:t>
            </w:r>
          </w:p>
          <w:p w14:paraId="5B5AC8EB" w14:textId="77777777" w:rsidR="00817341" w:rsidRPr="00A249E0" w:rsidRDefault="0081734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44DAD588" w14:textId="77777777" w:rsidR="00817341" w:rsidRPr="00A249E0" w:rsidRDefault="0081734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734" w:type="dxa"/>
            <w:gridSpan w:val="3"/>
            <w:tcBorders>
              <w:top w:val="single" w:sz="4" w:space="0" w:color="auto"/>
            </w:tcBorders>
          </w:tcPr>
          <w:p w14:paraId="1A3EAD68" w14:textId="77777777" w:rsidR="005F14F5" w:rsidRPr="00A249E0" w:rsidRDefault="005F14F5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Confession</w:t>
            </w:r>
          </w:p>
          <w:p w14:paraId="718F30F1" w14:textId="77777777" w:rsidR="00817341" w:rsidRPr="00A249E0" w:rsidRDefault="0081734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1D55764E" w14:textId="77777777" w:rsidR="00817341" w:rsidRPr="00A249E0" w:rsidRDefault="0081734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  <w:tr w:rsidR="007868A9" w:rsidRPr="00A249E0" w14:paraId="121BBE16" w14:textId="77777777" w:rsidTr="00222CCE">
        <w:trPr>
          <w:gridAfter w:val="1"/>
          <w:wAfter w:w="50" w:type="dxa"/>
          <w:cantSplit/>
          <w:trHeight w:val="495"/>
          <w:jc w:val="center"/>
        </w:trPr>
        <w:tc>
          <w:tcPr>
            <w:tcW w:w="3397" w:type="dxa"/>
            <w:gridSpan w:val="2"/>
            <w:vMerge w:val="restart"/>
          </w:tcPr>
          <w:p w14:paraId="3B959E60" w14:textId="77777777" w:rsidR="001F4FFF" w:rsidRPr="00A249E0" w:rsidRDefault="001F4FFF" w:rsidP="001F4FFF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Formation </w:t>
            </w:r>
            <w:r w:rsidR="0028798A" w:rsidRPr="00A249E0">
              <w:rPr>
                <w:rFonts w:ascii="Calibri" w:hAnsi="Calibri" w:cs="Calibri"/>
                <w:szCs w:val="22"/>
                <w:lang w:val="fr-CH"/>
              </w:rPr>
              <w:t>du père ou du partenaire actuel</w:t>
            </w:r>
          </w:p>
          <w:p w14:paraId="75E98CD5" w14:textId="77777777" w:rsidR="001F4FFF" w:rsidRPr="00A249E0" w:rsidRDefault="00FE27E0" w:rsidP="001F4FFF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83241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1F4FFF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1F4FFF" w:rsidRPr="00A249E0">
              <w:rPr>
                <w:rFonts w:ascii="Calibri" w:hAnsi="Calibri" w:cs="Calibri"/>
                <w:szCs w:val="22"/>
                <w:lang w:val="fr-CH"/>
              </w:rPr>
              <w:tab/>
              <w:t>Ecole obligatoire</w:t>
            </w:r>
          </w:p>
          <w:p w14:paraId="1BCCBDEB" w14:textId="77777777" w:rsidR="001F4FFF" w:rsidRPr="00A249E0" w:rsidRDefault="00FE27E0" w:rsidP="001F4FFF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212707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1F4FFF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1F4FFF" w:rsidRPr="00A249E0">
              <w:rPr>
                <w:rFonts w:ascii="Calibri" w:hAnsi="Calibri" w:cs="Calibri"/>
                <w:szCs w:val="22"/>
                <w:lang w:val="fr-CH"/>
              </w:rPr>
              <w:tab/>
              <w:t>Apprentissage terminé</w:t>
            </w:r>
          </w:p>
          <w:p w14:paraId="189EA1A3" w14:textId="389DA661" w:rsidR="001F4FFF" w:rsidRPr="00A249E0" w:rsidRDefault="00FE27E0" w:rsidP="001F4FFF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79444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r w:rsidR="00AB1714" w:rsidRPr="00A249E0">
              <w:rPr>
                <w:rFonts w:ascii="Calibri" w:hAnsi="Calibri" w:cs="Calibri"/>
                <w:szCs w:val="22"/>
                <w:lang w:val="fr-CH"/>
              </w:rPr>
              <w:t>Diplôme</w:t>
            </w:r>
            <w:r w:rsidR="001F4FFF" w:rsidRPr="00A249E0">
              <w:rPr>
                <w:rFonts w:ascii="Calibri" w:hAnsi="Calibri" w:cs="Calibri"/>
                <w:szCs w:val="22"/>
                <w:lang w:val="fr-CH"/>
              </w:rPr>
              <w:t xml:space="preserve"> / Maturité</w:t>
            </w:r>
          </w:p>
          <w:p w14:paraId="18ABA5B6" w14:textId="77777777" w:rsidR="001F4FFF" w:rsidRPr="00A249E0" w:rsidRDefault="00FE27E0" w:rsidP="001F4FFF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04389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817341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Haute école spécialisée</w:t>
            </w:r>
          </w:p>
          <w:p w14:paraId="0C00F323" w14:textId="77777777" w:rsidR="001465A8" w:rsidRPr="00A249E0" w:rsidRDefault="00FE27E0" w:rsidP="001F4FFF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37191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Autre</w:t>
            </w:r>
          </w:p>
        </w:tc>
        <w:tc>
          <w:tcPr>
            <w:tcW w:w="3249" w:type="dxa"/>
            <w:gridSpan w:val="5"/>
          </w:tcPr>
          <w:p w14:paraId="1B7C4C26" w14:textId="77777777" w:rsidR="000E27C9" w:rsidRPr="00A249E0" w:rsidRDefault="001F4FFF" w:rsidP="008A5E0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Activité professionnelle</w:t>
            </w:r>
          </w:p>
        </w:tc>
        <w:tc>
          <w:tcPr>
            <w:tcW w:w="2055" w:type="dxa"/>
            <w:gridSpan w:val="5"/>
            <w:vMerge w:val="restart"/>
          </w:tcPr>
          <w:p w14:paraId="0A821DC2" w14:textId="77777777" w:rsidR="001F4FFF" w:rsidRPr="00A249E0" w:rsidRDefault="001F4FFF" w:rsidP="001F4FFF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Connaissances du français</w:t>
            </w:r>
            <w:r w:rsidR="00AB6470" w:rsidRPr="00A249E0">
              <w:rPr>
                <w:rFonts w:ascii="Calibri" w:hAnsi="Calibri" w:cs="Calibri"/>
                <w:szCs w:val="22"/>
                <w:lang w:val="fr-CH"/>
              </w:rPr>
              <w:t>/all</w:t>
            </w:r>
            <w:r w:rsidR="00FF7D92" w:rsidRPr="00A249E0">
              <w:rPr>
                <w:rFonts w:ascii="Calibri" w:hAnsi="Calibri" w:cs="Calibri"/>
                <w:szCs w:val="22"/>
                <w:lang w:val="fr-CH"/>
              </w:rPr>
              <w:t>emand</w:t>
            </w:r>
          </w:p>
          <w:p w14:paraId="3CBC47AF" w14:textId="77777777" w:rsidR="001F4FFF" w:rsidRPr="00A249E0" w:rsidRDefault="00FE27E0" w:rsidP="001F4FFF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77398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1F4FFF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817341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spellStart"/>
            <w:proofErr w:type="gramStart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lan</w:t>
            </w:r>
            <w:r w:rsidR="00723A13" w:rsidRPr="00A249E0">
              <w:rPr>
                <w:rFonts w:ascii="Calibri" w:hAnsi="Calibri" w:cs="Calibri"/>
                <w:szCs w:val="22"/>
                <w:lang w:val="fr-CH"/>
              </w:rPr>
              <w:t>g</w:t>
            </w:r>
            <w:proofErr w:type="spellEnd"/>
            <w:proofErr w:type="gramEnd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 xml:space="preserve">. </w:t>
            </w:r>
            <w:proofErr w:type="gramStart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maternelle</w:t>
            </w:r>
            <w:proofErr w:type="gramEnd"/>
          </w:p>
          <w:p w14:paraId="1E16E4DC" w14:textId="77777777" w:rsidR="001F4FFF" w:rsidRPr="00A249E0" w:rsidRDefault="00FE27E0" w:rsidP="001F4FFF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51615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1F4FFF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817341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gramStart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bonnes</w:t>
            </w:r>
            <w:proofErr w:type="gramEnd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spellStart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conn</w:t>
            </w:r>
            <w:proofErr w:type="spellEnd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.</w:t>
            </w:r>
          </w:p>
          <w:p w14:paraId="6F568F0E" w14:textId="77777777" w:rsidR="001F4FFF" w:rsidRPr="00A249E0" w:rsidRDefault="00FE27E0" w:rsidP="001F4FFF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90217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1F4FFF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817341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spellStart"/>
            <w:proofErr w:type="gramStart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conn</w:t>
            </w:r>
            <w:proofErr w:type="spellEnd"/>
            <w:proofErr w:type="gramEnd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 xml:space="preserve">. </w:t>
            </w:r>
            <w:proofErr w:type="gramStart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moyennes</w:t>
            </w:r>
            <w:proofErr w:type="gramEnd"/>
          </w:p>
          <w:p w14:paraId="66BB02B2" w14:textId="77777777" w:rsidR="001465A8" w:rsidRPr="00A249E0" w:rsidRDefault="00FE27E0" w:rsidP="001F4FFF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12341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FFF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1F4FFF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817341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gramStart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mauvaises</w:t>
            </w:r>
            <w:proofErr w:type="gramEnd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spellStart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conn</w:t>
            </w:r>
            <w:proofErr w:type="spellEnd"/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.</w:t>
            </w:r>
          </w:p>
        </w:tc>
        <w:tc>
          <w:tcPr>
            <w:tcW w:w="1734" w:type="dxa"/>
            <w:gridSpan w:val="3"/>
            <w:vMerge w:val="restart"/>
          </w:tcPr>
          <w:p w14:paraId="2F63552F" w14:textId="77777777" w:rsidR="001465A8" w:rsidRPr="00A249E0" w:rsidRDefault="001F4FFF" w:rsidP="00C13A6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Langue maternelle</w:t>
            </w:r>
            <w:r w:rsidR="004F240B" w:rsidRPr="00A249E0">
              <w:rPr>
                <w:rFonts w:ascii="Calibri" w:hAnsi="Calibri" w:cs="Calibri"/>
                <w:szCs w:val="22"/>
                <w:lang w:val="fr-CH"/>
              </w:rPr>
              <w:t xml:space="preserve"> si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 autre que le </w:t>
            </w:r>
            <w:proofErr w:type="spellStart"/>
            <w:r w:rsidRPr="00A249E0">
              <w:rPr>
                <w:rFonts w:ascii="Calibri" w:hAnsi="Calibri" w:cs="Calibri"/>
                <w:szCs w:val="22"/>
                <w:lang w:val="fr-CH"/>
              </w:rPr>
              <w:t>fr.</w:t>
            </w:r>
            <w:proofErr w:type="spellEnd"/>
            <w:r w:rsidR="00AB6470" w:rsidRPr="00A249E0">
              <w:rPr>
                <w:rFonts w:ascii="Calibri" w:hAnsi="Calibri" w:cs="Calibri"/>
                <w:szCs w:val="22"/>
                <w:lang w:val="fr-CH"/>
              </w:rPr>
              <w:t>/all</w:t>
            </w:r>
            <w:r w:rsidR="00FF7D92" w:rsidRPr="00A249E0">
              <w:rPr>
                <w:rFonts w:ascii="Calibri" w:hAnsi="Calibri" w:cs="Calibri"/>
                <w:szCs w:val="22"/>
                <w:lang w:val="fr-CH"/>
              </w:rPr>
              <w:t>.</w:t>
            </w:r>
          </w:p>
          <w:p w14:paraId="10C7C2D8" w14:textId="77777777" w:rsidR="00817341" w:rsidRPr="00A249E0" w:rsidRDefault="00817341" w:rsidP="00C13A6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  <w:p w14:paraId="5A8A98FB" w14:textId="77777777" w:rsidR="00817341" w:rsidRPr="00A249E0" w:rsidRDefault="00817341" w:rsidP="00C13A6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  <w:tr w:rsidR="007868A9" w:rsidRPr="00A249E0" w14:paraId="4824DEE1" w14:textId="77777777" w:rsidTr="00222CCE">
        <w:trPr>
          <w:gridAfter w:val="1"/>
          <w:wAfter w:w="50" w:type="dxa"/>
          <w:cantSplit/>
          <w:trHeight w:val="747"/>
          <w:jc w:val="center"/>
        </w:trPr>
        <w:tc>
          <w:tcPr>
            <w:tcW w:w="3397" w:type="dxa"/>
            <w:gridSpan w:val="2"/>
            <w:vMerge/>
          </w:tcPr>
          <w:p w14:paraId="4D5810DB" w14:textId="77777777" w:rsidR="001465A8" w:rsidRPr="00A249E0" w:rsidRDefault="001465A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3249" w:type="dxa"/>
            <w:gridSpan w:val="5"/>
          </w:tcPr>
          <w:p w14:paraId="468B8A9C" w14:textId="77777777" w:rsidR="008A5E08" w:rsidRPr="00A249E0" w:rsidRDefault="00FE27E0" w:rsidP="008A5E08">
            <w:pPr>
              <w:pStyle w:val="Unterkapitel"/>
              <w:tabs>
                <w:tab w:val="left" w:pos="355"/>
                <w:tab w:val="left" w:pos="1206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95584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100 %</w:t>
            </w:r>
          </w:p>
          <w:p w14:paraId="72514F78" w14:textId="77777777" w:rsidR="001465A8" w:rsidRPr="00A249E0" w:rsidRDefault="00FE27E0" w:rsidP="008A5E08">
            <w:pPr>
              <w:pStyle w:val="Unterkapitel"/>
              <w:tabs>
                <w:tab w:val="left" w:pos="355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135763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proofErr w:type="gramStart"/>
            <w:r w:rsidR="008A5E08" w:rsidRPr="00A249E0">
              <w:rPr>
                <w:rFonts w:ascii="Calibri" w:hAnsi="Calibri" w:cs="Calibri"/>
                <w:szCs w:val="22"/>
                <w:lang w:val="fr-CH"/>
              </w:rPr>
              <w:t>temps</w:t>
            </w:r>
            <w:proofErr w:type="gramEnd"/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partiel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34066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chômage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11556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en formation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46384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femme/homme au foyer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168702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E08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 inconnue</w:t>
            </w:r>
          </w:p>
        </w:tc>
        <w:tc>
          <w:tcPr>
            <w:tcW w:w="2055" w:type="dxa"/>
            <w:gridSpan w:val="5"/>
            <w:vMerge/>
          </w:tcPr>
          <w:p w14:paraId="3462B5C4" w14:textId="77777777" w:rsidR="001465A8" w:rsidRPr="00A249E0" w:rsidRDefault="001465A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1734" w:type="dxa"/>
            <w:gridSpan w:val="3"/>
            <w:vMerge/>
          </w:tcPr>
          <w:p w14:paraId="49E3EDC1" w14:textId="77777777" w:rsidR="001465A8" w:rsidRPr="00A249E0" w:rsidRDefault="001465A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</w:tr>
      <w:tr w:rsidR="007868A9" w:rsidRPr="00A249E0" w14:paraId="3CE3E62A" w14:textId="77777777" w:rsidTr="00222CCE">
        <w:trPr>
          <w:gridAfter w:val="1"/>
          <w:wAfter w:w="50" w:type="dxa"/>
          <w:cantSplit/>
          <w:trHeight w:val="459"/>
          <w:jc w:val="center"/>
        </w:trPr>
        <w:tc>
          <w:tcPr>
            <w:tcW w:w="3397" w:type="dxa"/>
            <w:gridSpan w:val="2"/>
          </w:tcPr>
          <w:p w14:paraId="49872871" w14:textId="77777777" w:rsidR="00BB4626" w:rsidRPr="00A249E0" w:rsidRDefault="00BB4626" w:rsidP="0081734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Etat civil du père/partenaire actuel</w:t>
            </w:r>
          </w:p>
        </w:tc>
        <w:tc>
          <w:tcPr>
            <w:tcW w:w="7038" w:type="dxa"/>
            <w:gridSpan w:val="13"/>
          </w:tcPr>
          <w:p w14:paraId="6127548F" w14:textId="6EC21472" w:rsidR="00BB4626" w:rsidRPr="00A249E0" w:rsidRDefault="00FE27E0" w:rsidP="0081734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991912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626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BB4626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gramStart"/>
            <w:r w:rsidR="00BB4626" w:rsidRPr="00A249E0">
              <w:rPr>
                <w:rFonts w:ascii="Calibri" w:hAnsi="Calibri" w:cs="Calibri"/>
                <w:szCs w:val="22"/>
                <w:lang w:val="fr-CH"/>
              </w:rPr>
              <w:t>célibataire</w:t>
            </w:r>
            <w:proofErr w:type="gramEnd"/>
            <w:r w:rsidR="00BB4626" w:rsidRPr="00A249E0">
              <w:rPr>
                <w:rFonts w:ascii="Calibri" w:hAnsi="Calibri" w:cs="Calibri"/>
                <w:szCs w:val="22"/>
                <w:lang w:val="fr-CH"/>
              </w:rPr>
              <w:t xml:space="preserve">           </w:t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484773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626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BB4626" w:rsidRPr="00A249E0">
              <w:rPr>
                <w:rFonts w:ascii="Calibri" w:hAnsi="Calibri" w:cs="Calibri"/>
                <w:szCs w:val="22"/>
                <w:lang w:val="fr-CH"/>
              </w:rPr>
              <w:t xml:space="preserve"> marié              </w:t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31630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626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BB4626" w:rsidRPr="00A249E0">
              <w:rPr>
                <w:rFonts w:ascii="Calibri" w:hAnsi="Calibri" w:cs="Calibri"/>
                <w:szCs w:val="22"/>
                <w:lang w:val="fr-CH"/>
              </w:rPr>
              <w:t xml:space="preserve"> divorcé         </w:t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87114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626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8A5E08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BB4626" w:rsidRPr="00A249E0">
              <w:rPr>
                <w:rFonts w:ascii="Calibri" w:hAnsi="Calibri" w:cs="Calibri"/>
                <w:szCs w:val="22"/>
                <w:lang w:val="fr-CH"/>
              </w:rPr>
              <w:t xml:space="preserve"> veu</w:t>
            </w:r>
            <w:r w:rsidR="009D7B77" w:rsidRPr="00A249E0">
              <w:rPr>
                <w:rFonts w:ascii="Calibri" w:hAnsi="Calibri" w:cs="Calibri"/>
                <w:szCs w:val="22"/>
                <w:lang w:val="fr-CH"/>
              </w:rPr>
              <w:t>f</w:t>
            </w:r>
          </w:p>
        </w:tc>
      </w:tr>
      <w:tr w:rsidR="00F87281" w:rsidRPr="00A249E0" w14:paraId="7671D426" w14:textId="77777777" w:rsidTr="00222CCE">
        <w:trPr>
          <w:gridAfter w:val="1"/>
          <w:wAfter w:w="50" w:type="dxa"/>
          <w:cantSplit/>
          <w:jc w:val="center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60F3" w14:textId="6B0CF688" w:rsidR="00F87281" w:rsidRPr="00F24FBD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lang w:val="fr-CH"/>
              </w:rPr>
            </w:pPr>
            <w:r>
              <w:rPr>
                <w:rFonts w:asciiTheme="minorHAnsi" w:hAnsiTheme="minorHAnsi" w:cstheme="minorHAnsi"/>
                <w:lang w:val="fr-CH"/>
              </w:rPr>
              <w:t>4</w:t>
            </w:r>
            <w:r w:rsidR="00F87281" w:rsidRPr="00F24FBD">
              <w:rPr>
                <w:rFonts w:asciiTheme="minorHAnsi" w:hAnsiTheme="minorHAnsi" w:cstheme="minorHAnsi"/>
                <w:lang w:val="fr-CH"/>
              </w:rPr>
              <w:t xml:space="preserve">. </w:t>
            </w:r>
            <w:r w:rsidR="00F87281" w:rsidRPr="00F24FBD">
              <w:rPr>
                <w:rFonts w:asciiTheme="minorHAnsi" w:hAnsiTheme="minorHAnsi" w:cstheme="minorHAnsi"/>
                <w:b/>
                <w:bCs/>
                <w:lang w:val="fr-CH"/>
              </w:rPr>
              <w:t>Données sur les enfants</w:t>
            </w:r>
          </w:p>
        </w:tc>
        <w:tc>
          <w:tcPr>
            <w:tcW w:w="3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19B4" w14:textId="77777777" w:rsidR="00F87281" w:rsidRPr="00A249E0" w:rsidRDefault="00F87281" w:rsidP="00F8728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Sexe</w:t>
            </w:r>
          </w:p>
        </w:tc>
        <w:tc>
          <w:tcPr>
            <w:tcW w:w="2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D68B" w14:textId="77777777" w:rsidR="00F87281" w:rsidRPr="00A249E0" w:rsidRDefault="00F87281" w:rsidP="00F8728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Habite à la maison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8FA0" w14:textId="77777777" w:rsidR="00F87281" w:rsidRPr="00A249E0" w:rsidRDefault="00F87281" w:rsidP="00F87281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Enfant concerné</w:t>
            </w:r>
          </w:p>
        </w:tc>
      </w:tr>
      <w:tr w:rsidR="00F87281" w:rsidRPr="00A249E0" w14:paraId="13E810CE" w14:textId="77777777" w:rsidTr="00222CCE">
        <w:trPr>
          <w:gridAfter w:val="1"/>
          <w:wAfter w:w="50" w:type="dxa"/>
          <w:cantSplit/>
          <w:jc w:val="center"/>
        </w:trPr>
        <w:tc>
          <w:tcPr>
            <w:tcW w:w="3397" w:type="dxa"/>
            <w:gridSpan w:val="2"/>
          </w:tcPr>
          <w:p w14:paraId="07E4ACA5" w14:textId="77777777" w:rsidR="00F87281" w:rsidRPr="00A249E0" w:rsidRDefault="00F87281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Nom/prénom</w:t>
            </w:r>
          </w:p>
          <w:p w14:paraId="6ABFECB6" w14:textId="77777777" w:rsidR="00F87281" w:rsidRPr="00A249E0" w:rsidRDefault="00F87281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Date de naissance</w:t>
            </w:r>
          </w:p>
        </w:tc>
        <w:tc>
          <w:tcPr>
            <w:tcW w:w="1656" w:type="dxa"/>
          </w:tcPr>
          <w:p w14:paraId="5FE8F9DA" w14:textId="77777777" w:rsidR="00F87281" w:rsidRPr="00A249E0" w:rsidRDefault="00F87281" w:rsidP="00FE27E0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  <w:proofErr w:type="gramStart"/>
            <w:r w:rsidRPr="00A249E0">
              <w:rPr>
                <w:rFonts w:ascii="Calibri" w:hAnsi="Calibri" w:cs="Calibri"/>
                <w:szCs w:val="22"/>
                <w:lang w:val="fr-CH"/>
              </w:rPr>
              <w:t>m</w:t>
            </w:r>
            <w:proofErr w:type="gramEnd"/>
          </w:p>
        </w:tc>
        <w:tc>
          <w:tcPr>
            <w:tcW w:w="1065" w:type="dxa"/>
            <w:gridSpan w:val="2"/>
          </w:tcPr>
          <w:p w14:paraId="07C60414" w14:textId="77777777" w:rsidR="00F87281" w:rsidRPr="00A249E0" w:rsidRDefault="00F87281" w:rsidP="00FE27E0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  <w:proofErr w:type="gramStart"/>
            <w:r w:rsidRPr="00A249E0">
              <w:rPr>
                <w:rFonts w:ascii="Calibri" w:hAnsi="Calibri" w:cs="Calibri"/>
                <w:szCs w:val="22"/>
                <w:lang w:val="fr-CH"/>
              </w:rPr>
              <w:t>f</w:t>
            </w:r>
            <w:proofErr w:type="gramEnd"/>
          </w:p>
        </w:tc>
        <w:tc>
          <w:tcPr>
            <w:tcW w:w="1065" w:type="dxa"/>
            <w:gridSpan w:val="4"/>
          </w:tcPr>
          <w:p w14:paraId="52972B9C" w14:textId="77777777" w:rsidR="00F87281" w:rsidRPr="00A249E0" w:rsidRDefault="00F87281" w:rsidP="00FE27E0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  <w:proofErr w:type="gramStart"/>
            <w:r w:rsidRPr="00A249E0">
              <w:rPr>
                <w:rFonts w:ascii="Calibri" w:hAnsi="Calibri" w:cs="Calibri"/>
                <w:szCs w:val="22"/>
                <w:lang w:val="fr-CH"/>
              </w:rPr>
              <w:t>oui</w:t>
            </w:r>
            <w:proofErr w:type="gramEnd"/>
          </w:p>
        </w:tc>
        <w:tc>
          <w:tcPr>
            <w:tcW w:w="1065" w:type="dxa"/>
            <w:gridSpan w:val="2"/>
          </w:tcPr>
          <w:p w14:paraId="0C70F04B" w14:textId="77777777" w:rsidR="00F87281" w:rsidRPr="00A249E0" w:rsidRDefault="00F87281" w:rsidP="00FE27E0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  <w:proofErr w:type="gramStart"/>
            <w:r w:rsidRPr="00A249E0">
              <w:rPr>
                <w:rFonts w:ascii="Calibri" w:hAnsi="Calibri" w:cs="Calibri"/>
                <w:szCs w:val="22"/>
                <w:lang w:val="fr-CH"/>
              </w:rPr>
              <w:t>non</w:t>
            </w:r>
            <w:proofErr w:type="gramEnd"/>
          </w:p>
        </w:tc>
        <w:tc>
          <w:tcPr>
            <w:tcW w:w="961" w:type="dxa"/>
            <w:gridSpan w:val="3"/>
          </w:tcPr>
          <w:p w14:paraId="63BF20F2" w14:textId="77777777" w:rsidR="00F87281" w:rsidRPr="00A249E0" w:rsidRDefault="00F87281" w:rsidP="00FE27E0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  <w:proofErr w:type="gramStart"/>
            <w:r w:rsidRPr="00A249E0">
              <w:rPr>
                <w:rFonts w:ascii="Calibri" w:hAnsi="Calibri" w:cs="Calibri"/>
                <w:szCs w:val="22"/>
                <w:lang w:val="fr-CH"/>
              </w:rPr>
              <w:t>oui</w:t>
            </w:r>
            <w:proofErr w:type="gramEnd"/>
          </w:p>
        </w:tc>
        <w:tc>
          <w:tcPr>
            <w:tcW w:w="1226" w:type="dxa"/>
          </w:tcPr>
          <w:p w14:paraId="365FCA7E" w14:textId="77777777" w:rsidR="00F87281" w:rsidRPr="00A249E0" w:rsidRDefault="00F87281" w:rsidP="00FE27E0">
            <w:pPr>
              <w:pStyle w:val="Unterkapitel"/>
              <w:tabs>
                <w:tab w:val="left" w:pos="22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fr-CH"/>
              </w:rPr>
            </w:pPr>
            <w:proofErr w:type="gramStart"/>
            <w:r w:rsidRPr="00A249E0">
              <w:rPr>
                <w:rFonts w:ascii="Calibri" w:hAnsi="Calibri" w:cs="Calibri"/>
                <w:szCs w:val="22"/>
                <w:lang w:val="fr-CH"/>
              </w:rPr>
              <w:t>non</w:t>
            </w:r>
            <w:proofErr w:type="gramEnd"/>
          </w:p>
        </w:tc>
      </w:tr>
      <w:tr w:rsidR="00F87281" w:rsidRPr="00A249E0" w14:paraId="6A284CF1" w14:textId="77777777" w:rsidTr="00222CCE">
        <w:trPr>
          <w:gridAfter w:val="1"/>
          <w:wAfter w:w="50" w:type="dxa"/>
          <w:cantSplit/>
          <w:jc w:val="center"/>
        </w:trPr>
        <w:tc>
          <w:tcPr>
            <w:tcW w:w="3397" w:type="dxa"/>
            <w:gridSpan w:val="2"/>
          </w:tcPr>
          <w:p w14:paraId="48D957D2" w14:textId="77777777" w:rsidR="00F87281" w:rsidRPr="00A249E0" w:rsidRDefault="00F87281" w:rsidP="00FE27E0">
            <w:pPr>
              <w:pStyle w:val="Unterkapitel"/>
              <w:tabs>
                <w:tab w:val="left" w:pos="351"/>
              </w:tabs>
              <w:spacing w:before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a)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550AFAD7" w14:textId="77777777" w:rsidR="00F87281" w:rsidRPr="00A249E0" w:rsidRDefault="00F87281" w:rsidP="00FE27E0">
            <w:pPr>
              <w:pStyle w:val="Unterkapitel"/>
              <w:tabs>
                <w:tab w:val="left" w:pos="351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   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2145E4FF" w14:textId="77777777" w:rsidR="00F87281" w:rsidRPr="00A249E0" w:rsidRDefault="00F87281" w:rsidP="00FE27E0">
            <w:pPr>
              <w:pStyle w:val="Unterkapitel"/>
              <w:tabs>
                <w:tab w:val="left" w:pos="351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</w:tc>
        <w:sdt>
          <w:sdtPr>
            <w:rPr>
              <w:rFonts w:ascii="Calibri" w:hAnsi="Calibri" w:cs="Calibri"/>
              <w:szCs w:val="22"/>
              <w:lang w:val="fr-CH"/>
            </w:rPr>
            <w:id w:val="186393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56" w:type="dxa"/>
              </w:tcPr>
              <w:p w14:paraId="116ECAC7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1291558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  <w:shd w:val="clear" w:color="auto" w:fill="auto"/>
              </w:tcPr>
              <w:p w14:paraId="6265FA59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518158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4"/>
                <w:shd w:val="clear" w:color="auto" w:fill="auto"/>
              </w:tcPr>
              <w:p w14:paraId="7D422229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910813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  <w:shd w:val="clear" w:color="auto" w:fill="auto"/>
              </w:tcPr>
              <w:p w14:paraId="6D258C6F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1247643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1" w:type="dxa"/>
                <w:gridSpan w:val="3"/>
                <w:shd w:val="clear" w:color="auto" w:fill="auto"/>
              </w:tcPr>
              <w:p w14:paraId="54895CCF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2064161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26" w:type="dxa"/>
                <w:shd w:val="clear" w:color="auto" w:fill="auto"/>
              </w:tcPr>
              <w:p w14:paraId="34BA4CFD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</w:tr>
      <w:tr w:rsidR="00F87281" w:rsidRPr="00A249E0" w14:paraId="64BD8C0B" w14:textId="77777777" w:rsidTr="00222CCE">
        <w:trPr>
          <w:gridAfter w:val="1"/>
          <w:wAfter w:w="50" w:type="dxa"/>
          <w:cantSplit/>
          <w:jc w:val="center"/>
        </w:trPr>
        <w:tc>
          <w:tcPr>
            <w:tcW w:w="3397" w:type="dxa"/>
            <w:gridSpan w:val="2"/>
          </w:tcPr>
          <w:p w14:paraId="271C9AE2" w14:textId="77777777" w:rsidR="00F87281" w:rsidRPr="00A249E0" w:rsidRDefault="00F87281" w:rsidP="00FE27E0">
            <w:pPr>
              <w:pStyle w:val="Unterkapitel"/>
              <w:tabs>
                <w:tab w:val="left" w:pos="351"/>
              </w:tabs>
              <w:spacing w:before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b)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0F6EA812" w14:textId="77777777" w:rsidR="00F87281" w:rsidRPr="00A249E0" w:rsidRDefault="00F87281" w:rsidP="00FE27E0">
            <w:pPr>
              <w:pStyle w:val="Unterkapitel"/>
              <w:tabs>
                <w:tab w:val="left" w:pos="351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   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23327775" w14:textId="77777777" w:rsidR="00F87281" w:rsidRPr="00A249E0" w:rsidRDefault="00F87281" w:rsidP="00FE27E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</w:tc>
        <w:sdt>
          <w:sdtPr>
            <w:rPr>
              <w:rFonts w:ascii="Calibri" w:hAnsi="Calibri" w:cs="Calibri"/>
              <w:szCs w:val="22"/>
              <w:lang w:val="fr-CH"/>
            </w:rPr>
            <w:id w:val="701667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56" w:type="dxa"/>
              </w:tcPr>
              <w:p w14:paraId="621D90D4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717348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  <w:shd w:val="clear" w:color="auto" w:fill="auto"/>
              </w:tcPr>
              <w:p w14:paraId="234A003D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1943951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4"/>
                <w:shd w:val="clear" w:color="auto" w:fill="auto"/>
              </w:tcPr>
              <w:p w14:paraId="68F7FB3A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279263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  <w:shd w:val="clear" w:color="auto" w:fill="auto"/>
              </w:tcPr>
              <w:p w14:paraId="0C6DBC76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80805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1" w:type="dxa"/>
                <w:gridSpan w:val="3"/>
                <w:shd w:val="clear" w:color="auto" w:fill="auto"/>
              </w:tcPr>
              <w:p w14:paraId="68E3ACEB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49477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26" w:type="dxa"/>
                <w:shd w:val="clear" w:color="auto" w:fill="auto"/>
              </w:tcPr>
              <w:p w14:paraId="016D9A1A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</w:tr>
      <w:tr w:rsidR="00F87281" w:rsidRPr="00A249E0" w14:paraId="24E6D7CC" w14:textId="77777777" w:rsidTr="00222CCE">
        <w:trPr>
          <w:gridAfter w:val="1"/>
          <w:wAfter w:w="50" w:type="dxa"/>
          <w:cantSplit/>
          <w:jc w:val="center"/>
        </w:trPr>
        <w:tc>
          <w:tcPr>
            <w:tcW w:w="3397" w:type="dxa"/>
            <w:gridSpan w:val="2"/>
          </w:tcPr>
          <w:p w14:paraId="56B26F77" w14:textId="77777777" w:rsidR="00F87281" w:rsidRPr="00A249E0" w:rsidRDefault="00F87281" w:rsidP="00FE27E0">
            <w:pPr>
              <w:pStyle w:val="Unterkapitel"/>
              <w:tabs>
                <w:tab w:val="left" w:pos="351"/>
              </w:tabs>
              <w:spacing w:before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c)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166B1BFF" w14:textId="77777777" w:rsidR="00F87281" w:rsidRPr="00A249E0" w:rsidRDefault="00F87281" w:rsidP="00FE27E0">
            <w:pPr>
              <w:pStyle w:val="Unterkapitel"/>
              <w:tabs>
                <w:tab w:val="left" w:pos="351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   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261DD177" w14:textId="77777777" w:rsidR="00F87281" w:rsidRPr="00A249E0" w:rsidRDefault="00F87281" w:rsidP="00FE27E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</w:tc>
        <w:sdt>
          <w:sdtPr>
            <w:rPr>
              <w:rFonts w:ascii="Calibri" w:hAnsi="Calibri" w:cs="Calibri"/>
              <w:szCs w:val="22"/>
              <w:lang w:val="fr-CH"/>
            </w:rPr>
            <w:id w:val="-43043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56" w:type="dxa"/>
              </w:tcPr>
              <w:p w14:paraId="60F9952D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216336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  <w:shd w:val="clear" w:color="auto" w:fill="auto"/>
              </w:tcPr>
              <w:p w14:paraId="61DCBC1B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1987276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4"/>
                <w:shd w:val="clear" w:color="auto" w:fill="auto"/>
              </w:tcPr>
              <w:p w14:paraId="6C295310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1267762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  <w:shd w:val="clear" w:color="auto" w:fill="auto"/>
              </w:tcPr>
              <w:p w14:paraId="0864854D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95643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1" w:type="dxa"/>
                <w:gridSpan w:val="3"/>
                <w:shd w:val="clear" w:color="auto" w:fill="auto"/>
              </w:tcPr>
              <w:p w14:paraId="135A9173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316383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26" w:type="dxa"/>
                <w:shd w:val="clear" w:color="auto" w:fill="auto"/>
              </w:tcPr>
              <w:p w14:paraId="148A9E47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</w:tr>
      <w:tr w:rsidR="00F87281" w:rsidRPr="00A249E0" w14:paraId="6DE87F4F" w14:textId="77777777" w:rsidTr="00222CCE">
        <w:trPr>
          <w:gridAfter w:val="1"/>
          <w:wAfter w:w="50" w:type="dxa"/>
          <w:cantSplit/>
          <w:jc w:val="center"/>
        </w:trPr>
        <w:tc>
          <w:tcPr>
            <w:tcW w:w="3397" w:type="dxa"/>
            <w:gridSpan w:val="2"/>
          </w:tcPr>
          <w:p w14:paraId="46F163F5" w14:textId="77777777" w:rsidR="00F87281" w:rsidRPr="00A249E0" w:rsidRDefault="00F87281" w:rsidP="00FE27E0">
            <w:pPr>
              <w:pStyle w:val="Unterkapitel"/>
              <w:tabs>
                <w:tab w:val="left" w:pos="351"/>
              </w:tabs>
              <w:spacing w:before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d)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35948658" w14:textId="77777777" w:rsidR="00F87281" w:rsidRPr="00A249E0" w:rsidRDefault="00F87281" w:rsidP="00FE27E0">
            <w:pPr>
              <w:pStyle w:val="Unterkapitel"/>
              <w:tabs>
                <w:tab w:val="left" w:pos="351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   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1DF2BDBB" w14:textId="77777777" w:rsidR="00F87281" w:rsidRPr="00A249E0" w:rsidRDefault="00F87281" w:rsidP="00FE27E0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</w:tc>
        <w:sdt>
          <w:sdtPr>
            <w:rPr>
              <w:rFonts w:ascii="Calibri" w:hAnsi="Calibri" w:cs="Calibri"/>
              <w:szCs w:val="22"/>
              <w:lang w:val="fr-CH"/>
            </w:rPr>
            <w:id w:val="-1147583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56" w:type="dxa"/>
              </w:tcPr>
              <w:p w14:paraId="046567A9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313800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  <w:shd w:val="clear" w:color="auto" w:fill="auto"/>
              </w:tcPr>
              <w:p w14:paraId="41465EC4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1547834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4"/>
                <w:shd w:val="clear" w:color="auto" w:fill="auto"/>
              </w:tcPr>
              <w:p w14:paraId="43AE4AA9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867142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gridSpan w:val="2"/>
                <w:shd w:val="clear" w:color="auto" w:fill="auto"/>
              </w:tcPr>
              <w:p w14:paraId="10731DD9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647407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1" w:type="dxa"/>
                <w:gridSpan w:val="3"/>
                <w:shd w:val="clear" w:color="auto" w:fill="auto"/>
              </w:tcPr>
              <w:p w14:paraId="2B4CC940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2"/>
              <w:lang w:val="fr-CH"/>
            </w:rPr>
            <w:id w:val="-119138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26" w:type="dxa"/>
                <w:shd w:val="clear" w:color="auto" w:fill="auto"/>
              </w:tcPr>
              <w:p w14:paraId="3BD177AA" w14:textId="77777777" w:rsidR="00F87281" w:rsidRPr="00A249E0" w:rsidRDefault="00F87281" w:rsidP="00FE27E0">
                <w:pPr>
                  <w:pStyle w:val="Unterkapitel"/>
                  <w:tabs>
                    <w:tab w:val="left" w:pos="227"/>
                  </w:tabs>
                  <w:spacing w:before="60"/>
                  <w:jc w:val="center"/>
                  <w:rPr>
                    <w:rFonts w:ascii="Calibri" w:hAnsi="Calibri" w:cs="Calibri"/>
                    <w:szCs w:val="22"/>
                    <w:lang w:val="fr-CH"/>
                  </w:rPr>
                </w:pPr>
                <w:r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p>
            </w:tc>
          </w:sdtContent>
        </w:sdt>
      </w:tr>
      <w:tr w:rsidR="00F87281" w:rsidRPr="00A249E0" w14:paraId="2FD3D075" w14:textId="77777777" w:rsidTr="00222CCE">
        <w:trPr>
          <w:gridAfter w:val="1"/>
          <w:wAfter w:w="50" w:type="dxa"/>
          <w:cantSplit/>
          <w:jc w:val="center"/>
        </w:trPr>
        <w:tc>
          <w:tcPr>
            <w:tcW w:w="10435" w:type="dxa"/>
            <w:gridSpan w:val="15"/>
          </w:tcPr>
          <w:p w14:paraId="559AD46A" w14:textId="126481A2" w:rsidR="00F87281" w:rsidRPr="00A249E0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5</w:t>
            </w:r>
            <w:r w:rsidR="00F87281" w:rsidRPr="00A249E0">
              <w:rPr>
                <w:rFonts w:ascii="Calibri" w:hAnsi="Calibri" w:cs="Calibri"/>
                <w:szCs w:val="22"/>
                <w:lang w:val="fr-CH"/>
              </w:rPr>
              <w:t>. Quels sont les enfants biologiques de la mère (entourer la lettre) :</w:t>
            </w:r>
            <w:r w:rsidR="00F87281" w:rsidRPr="00A249E0">
              <w:rPr>
                <w:rFonts w:ascii="Calibri" w:hAnsi="Calibri" w:cs="Calibri"/>
                <w:szCs w:val="22"/>
                <w:lang w:val="fr-CH"/>
              </w:rPr>
              <w:tab/>
              <w:t xml:space="preserve"> a     b     c     d    e    f</w:t>
            </w:r>
          </w:p>
        </w:tc>
      </w:tr>
      <w:tr w:rsidR="00F87281" w:rsidRPr="00A249E0" w14:paraId="165A0276" w14:textId="77777777" w:rsidTr="00222CCE">
        <w:trPr>
          <w:gridAfter w:val="1"/>
          <w:wAfter w:w="50" w:type="dxa"/>
          <w:cantSplit/>
          <w:jc w:val="center"/>
        </w:trPr>
        <w:tc>
          <w:tcPr>
            <w:tcW w:w="10435" w:type="dxa"/>
            <w:gridSpan w:val="15"/>
            <w:tcBorders>
              <w:bottom w:val="single" w:sz="4" w:space="0" w:color="auto"/>
            </w:tcBorders>
          </w:tcPr>
          <w:p w14:paraId="6BF0F7A9" w14:textId="58E9F641" w:rsidR="00F87281" w:rsidRPr="00A249E0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6</w:t>
            </w:r>
            <w:r w:rsidR="00F87281" w:rsidRPr="00A249E0">
              <w:rPr>
                <w:rFonts w:ascii="Calibri" w:hAnsi="Calibri" w:cs="Calibri"/>
                <w:szCs w:val="22"/>
                <w:lang w:val="fr-CH"/>
              </w:rPr>
              <w:t xml:space="preserve">. Quels sont les enfants biologiques du partenaire actuel du point 2 : </w:t>
            </w:r>
            <w:r w:rsidR="00F87281" w:rsidRPr="00A249E0">
              <w:rPr>
                <w:rFonts w:ascii="Calibri" w:hAnsi="Calibri" w:cs="Calibri"/>
                <w:szCs w:val="22"/>
                <w:lang w:val="fr-CH"/>
              </w:rPr>
              <w:tab/>
              <w:t xml:space="preserve"> a     b     c     d    e    f</w:t>
            </w:r>
          </w:p>
        </w:tc>
      </w:tr>
      <w:tr w:rsidR="00886CD5" w:rsidRPr="00A249E0" w14:paraId="075769CE" w14:textId="77777777" w:rsidTr="00222CCE">
        <w:trPr>
          <w:gridAfter w:val="1"/>
          <w:wAfter w:w="50" w:type="dxa"/>
          <w:cantSplit/>
          <w:jc w:val="center"/>
        </w:trPr>
        <w:tc>
          <w:tcPr>
            <w:tcW w:w="3397" w:type="dxa"/>
            <w:gridSpan w:val="2"/>
          </w:tcPr>
          <w:p w14:paraId="70AB49FC" w14:textId="62776484" w:rsidR="00394996" w:rsidRPr="00A249E0" w:rsidRDefault="00C06C6A" w:rsidP="001F4FFF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  <w:r w:rsidRPr="00A249E0">
              <w:rPr>
                <w:lang w:val="fr-CH"/>
              </w:rPr>
              <w:br w:type="page"/>
            </w:r>
            <w:r w:rsidR="00222CCE">
              <w:rPr>
                <w:rFonts w:asciiTheme="minorHAnsi" w:hAnsiTheme="minorHAnsi" w:cstheme="minorHAnsi"/>
                <w:lang w:val="fr-CH"/>
              </w:rPr>
              <w:t>7</w:t>
            </w:r>
            <w:r w:rsidR="00394996" w:rsidRPr="00A249E0">
              <w:rPr>
                <w:rFonts w:asciiTheme="minorHAnsi" w:hAnsiTheme="minorHAnsi" w:cstheme="minorHAnsi"/>
                <w:szCs w:val="22"/>
                <w:lang w:val="fr-CH"/>
              </w:rPr>
              <w:t xml:space="preserve">. </w:t>
            </w:r>
            <w:r w:rsidR="001F4FFF" w:rsidRPr="00A249E0">
              <w:rPr>
                <w:rFonts w:asciiTheme="minorHAnsi" w:hAnsiTheme="minorHAnsi" w:cstheme="minorHAnsi"/>
                <w:szCs w:val="22"/>
                <w:lang w:val="fr-CH"/>
              </w:rPr>
              <w:t xml:space="preserve">Autres </w:t>
            </w:r>
            <w:r w:rsidR="001F4FFF" w:rsidRPr="00A249E0">
              <w:rPr>
                <w:rFonts w:asciiTheme="minorHAnsi" w:hAnsiTheme="minorHAnsi" w:cstheme="minorHAnsi"/>
                <w:b/>
                <w:szCs w:val="22"/>
                <w:lang w:val="fr-CH"/>
              </w:rPr>
              <w:t>adultes</w:t>
            </w:r>
            <w:r w:rsidR="001F4FFF" w:rsidRPr="00A249E0">
              <w:rPr>
                <w:rFonts w:asciiTheme="minorHAnsi" w:hAnsiTheme="minorHAnsi" w:cstheme="minorHAnsi"/>
                <w:szCs w:val="22"/>
                <w:lang w:val="fr-CH"/>
              </w:rPr>
              <w:t xml:space="preserve"> dans le ménage</w:t>
            </w:r>
          </w:p>
        </w:tc>
        <w:tc>
          <w:tcPr>
            <w:tcW w:w="3786" w:type="dxa"/>
            <w:gridSpan w:val="7"/>
          </w:tcPr>
          <w:p w14:paraId="76424DEB" w14:textId="77777777" w:rsidR="00394996" w:rsidRPr="00A249E0" w:rsidRDefault="001F4FFF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Nature de la relation à la famille</w:t>
            </w:r>
          </w:p>
        </w:tc>
        <w:tc>
          <w:tcPr>
            <w:tcW w:w="2026" w:type="dxa"/>
            <w:gridSpan w:val="5"/>
          </w:tcPr>
          <w:p w14:paraId="68B4167F" w14:textId="77777777" w:rsidR="00394996" w:rsidRPr="00A249E0" w:rsidRDefault="001F4FFF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Date de naiss</w:t>
            </w:r>
            <w:r w:rsidR="00723A13" w:rsidRPr="00A249E0">
              <w:rPr>
                <w:rFonts w:ascii="Calibri" w:hAnsi="Calibri" w:cs="Calibri"/>
                <w:szCs w:val="22"/>
                <w:lang w:val="fr-CH"/>
              </w:rPr>
              <w:t>ance</w:t>
            </w:r>
          </w:p>
        </w:tc>
        <w:tc>
          <w:tcPr>
            <w:tcW w:w="1226" w:type="dxa"/>
          </w:tcPr>
          <w:p w14:paraId="5FCFF627" w14:textId="77777777" w:rsidR="00394996" w:rsidRPr="00A249E0" w:rsidRDefault="001F4FFF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Sexe</w:t>
            </w:r>
          </w:p>
          <w:p w14:paraId="48232536" w14:textId="77777777" w:rsidR="00C431E2" w:rsidRPr="00A249E0" w:rsidRDefault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proofErr w:type="gramStart"/>
            <w:r w:rsidRPr="00A249E0">
              <w:rPr>
                <w:rFonts w:ascii="Calibri" w:hAnsi="Calibri" w:cs="Calibri"/>
                <w:szCs w:val="22"/>
                <w:lang w:val="fr-CH"/>
              </w:rPr>
              <w:t>m</w:t>
            </w:r>
            <w:proofErr w:type="gramEnd"/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          f</w:t>
            </w:r>
          </w:p>
        </w:tc>
      </w:tr>
      <w:tr w:rsidR="00886CD5" w:rsidRPr="00A249E0" w14:paraId="002A2666" w14:textId="77777777" w:rsidTr="00222CCE">
        <w:trPr>
          <w:gridAfter w:val="1"/>
          <w:wAfter w:w="50" w:type="dxa"/>
          <w:cantSplit/>
          <w:jc w:val="center"/>
        </w:trPr>
        <w:tc>
          <w:tcPr>
            <w:tcW w:w="3397" w:type="dxa"/>
            <w:gridSpan w:val="2"/>
          </w:tcPr>
          <w:p w14:paraId="3F82A781" w14:textId="77777777" w:rsidR="00394996" w:rsidRPr="00A249E0" w:rsidRDefault="0039499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a) </w:t>
            </w:r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Nom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t>/Prénom</w:t>
            </w:r>
          </w:p>
          <w:p w14:paraId="1260C506" w14:textId="77777777" w:rsidR="00394996" w:rsidRPr="00A249E0" w:rsidRDefault="00B4518D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3786" w:type="dxa"/>
            <w:gridSpan w:val="7"/>
          </w:tcPr>
          <w:p w14:paraId="257343C2" w14:textId="77777777" w:rsidR="00394996" w:rsidRPr="00A249E0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</w:p>
          <w:p w14:paraId="51FB3561" w14:textId="77777777" w:rsidR="00C431E2" w:rsidRPr="00A249E0" w:rsidRDefault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2026" w:type="dxa"/>
            <w:gridSpan w:val="5"/>
          </w:tcPr>
          <w:p w14:paraId="2D3BA427" w14:textId="77777777" w:rsidR="00394996" w:rsidRPr="00A249E0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</w:p>
          <w:p w14:paraId="641544CE" w14:textId="77777777" w:rsidR="00C431E2" w:rsidRPr="00A249E0" w:rsidRDefault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226" w:type="dxa"/>
          </w:tcPr>
          <w:p w14:paraId="1EFD8E78" w14:textId="77777777" w:rsidR="00394996" w:rsidRPr="00A249E0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</w:p>
          <w:p w14:paraId="004F6033" w14:textId="77777777" w:rsidR="00C431E2" w:rsidRPr="00A249E0" w:rsidRDefault="00FE27E0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92806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      </w:t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14998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</w:p>
        </w:tc>
      </w:tr>
      <w:tr w:rsidR="00886CD5" w:rsidRPr="00A249E0" w14:paraId="3AC7F841" w14:textId="77777777" w:rsidTr="00222CCE">
        <w:trPr>
          <w:gridAfter w:val="1"/>
          <w:wAfter w:w="50" w:type="dxa"/>
          <w:cantSplit/>
          <w:jc w:val="center"/>
        </w:trPr>
        <w:tc>
          <w:tcPr>
            <w:tcW w:w="3397" w:type="dxa"/>
            <w:gridSpan w:val="2"/>
          </w:tcPr>
          <w:p w14:paraId="6C0FCE6D" w14:textId="77777777" w:rsidR="00394996" w:rsidRPr="00A249E0" w:rsidRDefault="0039499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b) </w:t>
            </w:r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Nom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t>/Prénom</w:t>
            </w:r>
          </w:p>
          <w:p w14:paraId="356F1CBA" w14:textId="77777777" w:rsidR="00394996" w:rsidRPr="00A249E0" w:rsidRDefault="00B4518D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3786" w:type="dxa"/>
            <w:gridSpan w:val="7"/>
          </w:tcPr>
          <w:p w14:paraId="02ADEA82" w14:textId="77777777" w:rsidR="00394996" w:rsidRPr="00A249E0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</w:p>
          <w:p w14:paraId="650A3605" w14:textId="77777777" w:rsidR="00C431E2" w:rsidRPr="00A249E0" w:rsidRDefault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2026" w:type="dxa"/>
            <w:gridSpan w:val="5"/>
          </w:tcPr>
          <w:p w14:paraId="53C751E2" w14:textId="77777777" w:rsidR="00394996" w:rsidRPr="00A249E0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</w:p>
          <w:p w14:paraId="209D2372" w14:textId="77777777" w:rsidR="00C431E2" w:rsidRPr="00A249E0" w:rsidRDefault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226" w:type="dxa"/>
          </w:tcPr>
          <w:p w14:paraId="476585CF" w14:textId="77777777" w:rsidR="00394996" w:rsidRPr="00A249E0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</w:p>
          <w:p w14:paraId="1CCB3549" w14:textId="77777777" w:rsidR="00C431E2" w:rsidRPr="00A249E0" w:rsidRDefault="00FE27E0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71488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      </w:t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765984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</w:p>
        </w:tc>
      </w:tr>
      <w:tr w:rsidR="00886CD5" w:rsidRPr="00A249E0" w14:paraId="6E8DD35E" w14:textId="77777777" w:rsidTr="00222CCE">
        <w:trPr>
          <w:gridAfter w:val="1"/>
          <w:wAfter w:w="50" w:type="dxa"/>
          <w:cantSplit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14:paraId="248B9B13" w14:textId="77777777" w:rsidR="00394996" w:rsidRPr="00A249E0" w:rsidRDefault="0039499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lastRenderedPageBreak/>
              <w:t xml:space="preserve">c) </w:t>
            </w:r>
            <w:r w:rsidR="001F4FFF" w:rsidRPr="00A249E0">
              <w:rPr>
                <w:rFonts w:ascii="Calibri" w:hAnsi="Calibri" w:cs="Calibri"/>
                <w:szCs w:val="22"/>
                <w:lang w:val="fr-CH"/>
              </w:rPr>
              <w:t>Nom</w:t>
            </w:r>
            <w:r w:rsidR="008A5E08" w:rsidRPr="00A249E0">
              <w:rPr>
                <w:rFonts w:ascii="Calibri" w:hAnsi="Calibri" w:cs="Calibri"/>
                <w:szCs w:val="22"/>
                <w:lang w:val="fr-CH"/>
              </w:rPr>
              <w:t>/Prénom</w:t>
            </w:r>
          </w:p>
          <w:p w14:paraId="1AC8E9FE" w14:textId="77777777" w:rsidR="00394996" w:rsidRPr="00A249E0" w:rsidRDefault="00B4518D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3786" w:type="dxa"/>
            <w:gridSpan w:val="7"/>
            <w:tcBorders>
              <w:bottom w:val="single" w:sz="4" w:space="0" w:color="auto"/>
            </w:tcBorders>
          </w:tcPr>
          <w:p w14:paraId="28C570B1" w14:textId="77777777" w:rsidR="00394996" w:rsidRPr="00A249E0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</w:p>
          <w:p w14:paraId="398111B7" w14:textId="77777777" w:rsidR="00C431E2" w:rsidRPr="00A249E0" w:rsidRDefault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2026" w:type="dxa"/>
            <w:gridSpan w:val="5"/>
            <w:tcBorders>
              <w:bottom w:val="single" w:sz="4" w:space="0" w:color="auto"/>
            </w:tcBorders>
          </w:tcPr>
          <w:p w14:paraId="27916409" w14:textId="77777777" w:rsidR="00394996" w:rsidRPr="00A249E0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</w:p>
          <w:p w14:paraId="0FB77CD9" w14:textId="77777777" w:rsidR="00C431E2" w:rsidRPr="00A249E0" w:rsidRDefault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0D3D4091" w14:textId="77777777" w:rsidR="00394996" w:rsidRPr="00A249E0" w:rsidRDefault="00394996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</w:p>
          <w:p w14:paraId="01E2A2D7" w14:textId="77777777" w:rsidR="00C431E2" w:rsidRPr="00A249E0" w:rsidRDefault="00FE27E0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26121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      </w:t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34547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</w:p>
        </w:tc>
      </w:tr>
      <w:tr w:rsidR="00C431E2" w:rsidRPr="00A249E0" w14:paraId="79E2DAA0" w14:textId="77777777" w:rsidTr="00222CCE">
        <w:trPr>
          <w:gridAfter w:val="1"/>
          <w:wAfter w:w="50" w:type="dxa"/>
          <w:cantSplit/>
          <w:jc w:val="center"/>
        </w:trPr>
        <w:tc>
          <w:tcPr>
            <w:tcW w:w="1043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9D40F3" w14:textId="77777777" w:rsidR="009D7B77" w:rsidRPr="00A249E0" w:rsidRDefault="009D7B77" w:rsidP="009D7B77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4D24050E" w14:textId="12BA92C5" w:rsidR="009D7B77" w:rsidRPr="00A249E0" w:rsidRDefault="009D7B77" w:rsidP="009D7B77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</w:tr>
      <w:tr w:rsidR="00C431E2" w:rsidRPr="00A249E0" w14:paraId="318E79F2" w14:textId="77777777" w:rsidTr="00222CCE">
        <w:trPr>
          <w:gridAfter w:val="1"/>
          <w:wAfter w:w="50" w:type="dxa"/>
          <w:cantSplit/>
          <w:trHeight w:val="700"/>
          <w:jc w:val="center"/>
        </w:trPr>
        <w:tc>
          <w:tcPr>
            <w:tcW w:w="3397" w:type="dxa"/>
            <w:gridSpan w:val="2"/>
            <w:tcBorders>
              <w:top w:val="single" w:sz="4" w:space="0" w:color="auto"/>
            </w:tcBorders>
          </w:tcPr>
          <w:p w14:paraId="38320094" w14:textId="75A05EE4" w:rsidR="009D3128" w:rsidRPr="00A249E0" w:rsidRDefault="00222CCE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b/>
                <w:sz w:val="16"/>
                <w:szCs w:val="16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8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. </w:t>
            </w:r>
            <w:r w:rsidR="00C431E2" w:rsidRPr="00A249E0">
              <w:rPr>
                <w:rFonts w:ascii="Calibri" w:hAnsi="Calibri" w:cs="Calibri"/>
                <w:b/>
                <w:szCs w:val="22"/>
                <w:lang w:val="fr-CH"/>
              </w:rPr>
              <w:t xml:space="preserve">Données sur le père biologique </w:t>
            </w:r>
            <w:r w:rsidR="00C431E2" w:rsidRPr="00A249E0">
              <w:rPr>
                <w:rFonts w:ascii="Calibri" w:hAnsi="Calibri" w:cs="Calibri"/>
                <w:b/>
                <w:szCs w:val="22"/>
                <w:lang w:val="fr-CH"/>
              </w:rPr>
              <w:br/>
              <w:t xml:space="preserve">    de l’enfant concerné</w:t>
            </w:r>
            <w:r w:rsidR="00C431E2" w:rsidRPr="00A249E0">
              <w:rPr>
                <w:rFonts w:ascii="Calibri" w:hAnsi="Calibri" w:cs="Calibri"/>
                <w:b/>
                <w:sz w:val="16"/>
                <w:szCs w:val="16"/>
                <w:lang w:val="fr-CH"/>
              </w:rPr>
              <w:t xml:space="preserve"> </w:t>
            </w:r>
          </w:p>
          <w:p w14:paraId="61673347" w14:textId="7418E8C1" w:rsidR="009D3128" w:rsidRPr="00A249E0" w:rsidRDefault="004361FF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b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bCs/>
                <w:sz w:val="16"/>
                <w:szCs w:val="16"/>
                <w:lang w:val="fr-CH"/>
              </w:rPr>
              <w:t xml:space="preserve">      </w:t>
            </w:r>
            <w:r w:rsidR="009D3128" w:rsidRPr="00A249E0">
              <w:rPr>
                <w:rFonts w:ascii="Calibri" w:hAnsi="Calibri" w:cs="Calibri"/>
                <w:bCs/>
                <w:sz w:val="16"/>
                <w:szCs w:val="16"/>
                <w:lang w:val="fr-CH"/>
              </w:rPr>
              <w:t>(</w:t>
            </w:r>
            <w:proofErr w:type="gramStart"/>
            <w:r w:rsidR="009D3128" w:rsidRPr="00A249E0">
              <w:rPr>
                <w:rFonts w:ascii="Calibri" w:hAnsi="Calibri" w:cs="Calibri"/>
                <w:bCs/>
                <w:sz w:val="16"/>
                <w:szCs w:val="16"/>
                <w:lang w:val="fr-CH"/>
              </w:rPr>
              <w:t>si</w:t>
            </w:r>
            <w:proofErr w:type="gramEnd"/>
            <w:r w:rsidR="009D3128" w:rsidRPr="00A249E0">
              <w:rPr>
                <w:rFonts w:ascii="Calibri" w:hAnsi="Calibri" w:cs="Calibri"/>
                <w:bCs/>
                <w:sz w:val="16"/>
                <w:szCs w:val="16"/>
                <w:lang w:val="fr-CH"/>
              </w:rPr>
              <w:t xml:space="preserve"> ce n’est pas le partenaire actuel du point 2)</w:t>
            </w:r>
            <w:r w:rsidR="00C431E2" w:rsidRPr="00A249E0">
              <w:rPr>
                <w:rFonts w:ascii="Calibri" w:hAnsi="Calibri" w:cs="Calibri"/>
                <w:b/>
                <w:sz w:val="16"/>
                <w:szCs w:val="16"/>
                <w:lang w:val="fr-CH"/>
              </w:rPr>
              <w:t xml:space="preserve">      </w:t>
            </w:r>
          </w:p>
          <w:p w14:paraId="47B0AFE7" w14:textId="3E0D848B" w:rsidR="00C431E2" w:rsidRPr="00A249E0" w:rsidRDefault="00C431E2" w:rsidP="009D3128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b/>
                <w:szCs w:val="22"/>
                <w:lang w:val="fr-CH"/>
              </w:rPr>
              <w:t xml:space="preserve"> </w:t>
            </w:r>
            <w:r w:rsidR="00345EFB" w:rsidRPr="00A249E0">
              <w:rPr>
                <w:rFonts w:ascii="Calibri" w:hAnsi="Calibri" w:cs="Calibri"/>
                <w:b/>
                <w:szCs w:val="22"/>
                <w:lang w:val="fr-CH"/>
              </w:rPr>
              <w:t xml:space="preserve">   </w:t>
            </w:r>
            <w:r w:rsidRPr="00A249E0">
              <w:rPr>
                <w:rFonts w:ascii="Calibri" w:hAnsi="Calibri" w:cs="Calibri"/>
                <w:sz w:val="20"/>
                <w:lang w:val="fr-CH"/>
              </w:rPr>
              <w:t>Nom</w:t>
            </w:r>
            <w:r w:rsidR="009D3128" w:rsidRPr="00A249E0">
              <w:rPr>
                <w:rFonts w:ascii="Calibri" w:hAnsi="Calibri" w:cs="Calibri"/>
                <w:sz w:val="20"/>
                <w:lang w:val="fr-CH"/>
              </w:rPr>
              <w:t xml:space="preserve"> et </w:t>
            </w:r>
            <w:r w:rsidRPr="00A249E0">
              <w:rPr>
                <w:rFonts w:ascii="Calibri" w:hAnsi="Calibri" w:cs="Calibri"/>
                <w:sz w:val="20"/>
                <w:lang w:val="fr-CH"/>
              </w:rPr>
              <w:t>prénom</w:t>
            </w:r>
            <w:r w:rsidR="009D3128" w:rsidRPr="00A249E0">
              <w:rPr>
                <w:rFonts w:ascii="Calibri" w:hAnsi="Calibri" w:cs="Calibri"/>
                <w:sz w:val="20"/>
                <w:lang w:val="fr-CH"/>
              </w:rPr>
              <w:t xml:space="preserve"> : </w:t>
            </w:r>
            <w:r w:rsidR="009D3128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D3128"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9D3128"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="009D3128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="009D3128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9D3128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9D3128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9D3128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9D3128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9D3128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  <w:r w:rsidRPr="00A249E0">
              <w:rPr>
                <w:rFonts w:ascii="Calibri" w:hAnsi="Calibri" w:cs="Calibri"/>
                <w:b/>
                <w:szCs w:val="22"/>
                <w:lang w:val="fr-CH"/>
              </w:rPr>
              <w:br/>
              <w:t xml:space="preserve">   </w:t>
            </w:r>
          </w:p>
        </w:tc>
        <w:tc>
          <w:tcPr>
            <w:tcW w:w="3292" w:type="dxa"/>
            <w:gridSpan w:val="6"/>
            <w:tcBorders>
              <w:top w:val="single" w:sz="4" w:space="0" w:color="auto"/>
            </w:tcBorders>
          </w:tcPr>
          <w:p w14:paraId="60590489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Nationalité/ Permis de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br/>
              <w:t>séjour</w:t>
            </w:r>
          </w:p>
          <w:p w14:paraId="520FF0E2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4898E445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12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2033" w:type="dxa"/>
            <w:gridSpan w:val="5"/>
            <w:tcBorders>
              <w:top w:val="single" w:sz="4" w:space="0" w:color="auto"/>
            </w:tcBorders>
          </w:tcPr>
          <w:p w14:paraId="2C7A0090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proofErr w:type="gramStart"/>
            <w:r w:rsidRPr="00A249E0">
              <w:rPr>
                <w:rFonts w:ascii="Calibri" w:hAnsi="Calibri" w:cs="Calibri"/>
                <w:szCs w:val="22"/>
                <w:lang w:val="fr-CH"/>
              </w:rPr>
              <w:t>en</w:t>
            </w:r>
            <w:proofErr w:type="gramEnd"/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 CH depuis</w:t>
            </w:r>
          </w:p>
          <w:p w14:paraId="5F745174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0C65B160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</w:tcBorders>
          </w:tcPr>
          <w:p w14:paraId="3452685F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Confession</w:t>
            </w:r>
          </w:p>
          <w:p w14:paraId="587ADCB3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7C71B735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  <w:tr w:rsidR="00C431E2" w:rsidRPr="00A249E0" w14:paraId="07968CA6" w14:textId="77777777" w:rsidTr="00222CCE">
        <w:trPr>
          <w:gridAfter w:val="1"/>
          <w:wAfter w:w="50" w:type="dxa"/>
          <w:cantSplit/>
          <w:trHeight w:val="490"/>
          <w:jc w:val="center"/>
        </w:trPr>
        <w:tc>
          <w:tcPr>
            <w:tcW w:w="3397" w:type="dxa"/>
            <w:gridSpan w:val="2"/>
            <w:vMerge w:val="restart"/>
          </w:tcPr>
          <w:p w14:paraId="41E8FEF9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Formation du père biologique</w:t>
            </w:r>
          </w:p>
          <w:p w14:paraId="228A69EE" w14:textId="77777777" w:rsidR="00C431E2" w:rsidRPr="00A249E0" w:rsidRDefault="00FE27E0" w:rsidP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00411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Ecole obligatoire</w:t>
            </w:r>
          </w:p>
          <w:p w14:paraId="330E9046" w14:textId="77777777" w:rsidR="00C431E2" w:rsidRPr="00A249E0" w:rsidRDefault="00FE27E0" w:rsidP="00C431E2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46388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tab/>
              <w:t>Apprentissage terminé</w:t>
            </w:r>
          </w:p>
          <w:p w14:paraId="50C1ABD7" w14:textId="77777777" w:rsidR="00C431E2" w:rsidRPr="00A249E0" w:rsidRDefault="00FE27E0" w:rsidP="00C431E2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25205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Diplôme / Maturité</w:t>
            </w:r>
          </w:p>
          <w:p w14:paraId="30EA2BDA" w14:textId="77777777" w:rsidR="00C431E2" w:rsidRPr="00A249E0" w:rsidRDefault="00FE27E0" w:rsidP="00C431E2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52314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tab/>
              <w:t>Haute école spécialisée</w:t>
            </w:r>
          </w:p>
          <w:p w14:paraId="22A10E62" w14:textId="77777777" w:rsidR="00C431E2" w:rsidRPr="00A249E0" w:rsidRDefault="00FE27E0" w:rsidP="00C431E2">
            <w:pPr>
              <w:pStyle w:val="Unterkapitel"/>
              <w:tabs>
                <w:tab w:val="left" w:pos="284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89100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Autre</w:t>
            </w:r>
          </w:p>
        </w:tc>
        <w:tc>
          <w:tcPr>
            <w:tcW w:w="3292" w:type="dxa"/>
            <w:gridSpan w:val="6"/>
          </w:tcPr>
          <w:p w14:paraId="17B18452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Activité professionnelle</w:t>
            </w:r>
          </w:p>
        </w:tc>
        <w:tc>
          <w:tcPr>
            <w:tcW w:w="2033" w:type="dxa"/>
            <w:gridSpan w:val="5"/>
            <w:vMerge w:val="restart"/>
          </w:tcPr>
          <w:p w14:paraId="102DF28B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Connaissances du français/allemand</w:t>
            </w:r>
          </w:p>
          <w:p w14:paraId="4DBE6D2D" w14:textId="77777777" w:rsidR="00C431E2" w:rsidRPr="00A249E0" w:rsidRDefault="00FE27E0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55662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proofErr w:type="spellStart"/>
            <w:proofErr w:type="gramStart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lang</w:t>
            </w:r>
            <w:proofErr w:type="spellEnd"/>
            <w:proofErr w:type="gramEnd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. </w:t>
            </w:r>
            <w:proofErr w:type="gramStart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maternelle</w:t>
            </w:r>
            <w:proofErr w:type="gramEnd"/>
          </w:p>
          <w:p w14:paraId="1D6F3768" w14:textId="77777777" w:rsidR="00C431E2" w:rsidRPr="00A249E0" w:rsidRDefault="00FE27E0" w:rsidP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61302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ab/>
              <w:t xml:space="preserve"> </w:t>
            </w:r>
            <w:proofErr w:type="gramStart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bonnes</w:t>
            </w:r>
            <w:proofErr w:type="gramEnd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spellStart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conn</w:t>
            </w:r>
            <w:proofErr w:type="spellEnd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.</w:t>
            </w:r>
          </w:p>
          <w:p w14:paraId="4EAD6560" w14:textId="77777777" w:rsidR="00C431E2" w:rsidRPr="00A249E0" w:rsidRDefault="00FE27E0" w:rsidP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85896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ab/>
              <w:t xml:space="preserve"> </w:t>
            </w:r>
            <w:proofErr w:type="spellStart"/>
            <w:proofErr w:type="gramStart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conn</w:t>
            </w:r>
            <w:proofErr w:type="spellEnd"/>
            <w:proofErr w:type="gramEnd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. </w:t>
            </w:r>
            <w:proofErr w:type="gramStart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moyennes</w:t>
            </w:r>
            <w:proofErr w:type="gramEnd"/>
          </w:p>
          <w:p w14:paraId="6D16F07C" w14:textId="77777777" w:rsidR="00C431E2" w:rsidRPr="00A249E0" w:rsidRDefault="00FE27E0" w:rsidP="00C431E2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068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ab/>
              <w:t xml:space="preserve"> </w:t>
            </w:r>
            <w:proofErr w:type="gramStart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mauvaises</w:t>
            </w:r>
            <w:proofErr w:type="gramEnd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proofErr w:type="spellStart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conn</w:t>
            </w:r>
            <w:proofErr w:type="spellEnd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.</w:t>
            </w:r>
          </w:p>
        </w:tc>
        <w:tc>
          <w:tcPr>
            <w:tcW w:w="1713" w:type="dxa"/>
            <w:gridSpan w:val="2"/>
            <w:vMerge w:val="restart"/>
          </w:tcPr>
          <w:p w14:paraId="2414B25F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Langue maternelle si autre que le </w:t>
            </w:r>
            <w:proofErr w:type="spellStart"/>
            <w:r w:rsidRPr="00A249E0">
              <w:rPr>
                <w:rFonts w:ascii="Calibri" w:hAnsi="Calibri" w:cs="Calibri"/>
                <w:szCs w:val="22"/>
                <w:lang w:val="fr-CH"/>
              </w:rPr>
              <w:t>fr.</w:t>
            </w:r>
            <w:proofErr w:type="spellEnd"/>
            <w:r w:rsidRPr="00A249E0">
              <w:rPr>
                <w:rFonts w:ascii="Calibri" w:hAnsi="Calibri" w:cs="Calibri"/>
                <w:szCs w:val="22"/>
                <w:lang w:val="fr-CH"/>
              </w:rPr>
              <w:t>/all.</w:t>
            </w:r>
          </w:p>
          <w:p w14:paraId="490B9A96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</w:p>
          <w:p w14:paraId="5D364F8C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  <w:tr w:rsidR="00C431E2" w:rsidRPr="00A249E0" w14:paraId="172042EC" w14:textId="77777777" w:rsidTr="00222CCE">
        <w:trPr>
          <w:gridAfter w:val="1"/>
          <w:wAfter w:w="50" w:type="dxa"/>
          <w:cantSplit/>
          <w:trHeight w:val="747"/>
          <w:jc w:val="center"/>
        </w:trPr>
        <w:tc>
          <w:tcPr>
            <w:tcW w:w="3397" w:type="dxa"/>
            <w:gridSpan w:val="2"/>
            <w:vMerge/>
          </w:tcPr>
          <w:p w14:paraId="359E672A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3292" w:type="dxa"/>
            <w:gridSpan w:val="6"/>
          </w:tcPr>
          <w:p w14:paraId="18E88C34" w14:textId="77777777" w:rsidR="00C431E2" w:rsidRPr="00A249E0" w:rsidRDefault="00FE27E0" w:rsidP="00C431E2">
            <w:pPr>
              <w:pStyle w:val="Unterkapitel"/>
              <w:tabs>
                <w:tab w:val="left" w:pos="355"/>
                <w:tab w:val="left" w:pos="1206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0894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100 %</w:t>
            </w:r>
          </w:p>
          <w:p w14:paraId="2C57677B" w14:textId="77777777" w:rsidR="00C431E2" w:rsidRPr="00A249E0" w:rsidRDefault="00FE27E0" w:rsidP="00C431E2">
            <w:pPr>
              <w:pStyle w:val="Unterkapitel"/>
              <w:tabs>
                <w:tab w:val="left" w:pos="355"/>
              </w:tabs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63013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proofErr w:type="gramStart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temps</w:t>
            </w:r>
            <w:proofErr w:type="gramEnd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partiel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6855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chômage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46643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en formation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99988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femme/homme au foyer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50216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MS Gothic" w:eastAsia="MS Gothic" w:hAnsi="MS Gothic" w:cs="Calibri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inconnue</w:t>
            </w:r>
          </w:p>
        </w:tc>
        <w:tc>
          <w:tcPr>
            <w:tcW w:w="2033" w:type="dxa"/>
            <w:gridSpan w:val="5"/>
            <w:vMerge/>
          </w:tcPr>
          <w:p w14:paraId="3029A331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1713" w:type="dxa"/>
            <w:gridSpan w:val="2"/>
            <w:vMerge/>
          </w:tcPr>
          <w:p w14:paraId="4866498B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</w:tr>
      <w:tr w:rsidR="00C431E2" w:rsidRPr="00A249E0" w14:paraId="7969003C" w14:textId="77777777" w:rsidTr="00222CCE">
        <w:trPr>
          <w:gridAfter w:val="1"/>
          <w:wAfter w:w="50" w:type="dxa"/>
          <w:cantSplit/>
          <w:jc w:val="center"/>
        </w:trPr>
        <w:tc>
          <w:tcPr>
            <w:tcW w:w="3397" w:type="dxa"/>
            <w:gridSpan w:val="2"/>
          </w:tcPr>
          <w:p w14:paraId="4BB42104" w14:textId="3A26FD51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Situation de vie du père biolo</w:t>
            </w:r>
            <w:r w:rsidR="009D3128" w:rsidRPr="00A249E0">
              <w:rPr>
                <w:rFonts w:ascii="Calibri" w:hAnsi="Calibri" w:cs="Calibri"/>
                <w:szCs w:val="22"/>
                <w:lang w:val="fr-CH"/>
              </w:rPr>
              <w:t>g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>ique</w:t>
            </w:r>
          </w:p>
        </w:tc>
        <w:tc>
          <w:tcPr>
            <w:tcW w:w="7038" w:type="dxa"/>
            <w:gridSpan w:val="13"/>
          </w:tcPr>
          <w:p w14:paraId="586362A7" w14:textId="77777777" w:rsidR="00C431E2" w:rsidRPr="00A249E0" w:rsidRDefault="00FE27E0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60415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 </w:t>
            </w:r>
            <w:proofErr w:type="gramStart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vit</w:t>
            </w:r>
            <w:proofErr w:type="gramEnd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avec son (ses) enfant(s) et avec sa partenaire (marié)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65688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 vit avec son (ses) enfant(s) et avec sa partenaire (non-marié)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br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30307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 vit avec son (ses) enfant(s), sans partenaire</w:t>
            </w:r>
          </w:p>
          <w:p w14:paraId="77CC9674" w14:textId="77777777" w:rsidR="00C431E2" w:rsidRPr="00A249E0" w:rsidRDefault="00FE27E0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7847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 </w:t>
            </w:r>
            <w:proofErr w:type="gramStart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vit</w:t>
            </w:r>
            <w:proofErr w:type="gramEnd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sans son (ses) enfants avec sa partenaire</w:t>
            </w:r>
          </w:p>
          <w:p w14:paraId="7EB4CEA8" w14:textId="77777777" w:rsidR="00C431E2" w:rsidRPr="00A249E0" w:rsidRDefault="00FE27E0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81986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 </w:t>
            </w:r>
            <w:proofErr w:type="gramStart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vit</w:t>
            </w:r>
            <w:proofErr w:type="gramEnd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sans son (ses) enfants, sans partenaire</w:t>
            </w:r>
          </w:p>
        </w:tc>
      </w:tr>
      <w:tr w:rsidR="00C431E2" w:rsidRPr="00A249E0" w14:paraId="2491ED6D" w14:textId="77777777" w:rsidTr="00222CCE">
        <w:trPr>
          <w:gridAfter w:val="1"/>
          <w:wAfter w:w="50" w:type="dxa"/>
          <w:cantSplit/>
          <w:trHeight w:val="459"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14:paraId="4C3AEBB7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Etat civil du père biologique</w:t>
            </w:r>
          </w:p>
        </w:tc>
        <w:tc>
          <w:tcPr>
            <w:tcW w:w="7038" w:type="dxa"/>
            <w:gridSpan w:val="13"/>
            <w:tcBorders>
              <w:bottom w:val="single" w:sz="4" w:space="0" w:color="auto"/>
            </w:tcBorders>
          </w:tcPr>
          <w:p w14:paraId="0B71B74E" w14:textId="7265C025" w:rsidR="00C431E2" w:rsidRPr="00A249E0" w:rsidRDefault="00FE27E0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99009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proofErr w:type="gramStart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célibataire</w:t>
            </w:r>
            <w:proofErr w:type="gramEnd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         </w:t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86412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marié              </w:t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67114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divorcé          </w:t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34246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veu</w:t>
            </w:r>
            <w:r w:rsidR="009D3128" w:rsidRPr="00A249E0">
              <w:rPr>
                <w:rFonts w:ascii="Calibri" w:hAnsi="Calibri" w:cs="Calibri"/>
                <w:szCs w:val="22"/>
                <w:lang w:val="fr-CH"/>
              </w:rPr>
              <w:t>f</w:t>
            </w:r>
          </w:p>
        </w:tc>
      </w:tr>
      <w:tr w:rsidR="00D03BB8" w:rsidRPr="00A249E0" w14:paraId="7A946441" w14:textId="77777777" w:rsidTr="00222CCE">
        <w:trPr>
          <w:gridAfter w:val="1"/>
          <w:wAfter w:w="50" w:type="dxa"/>
          <w:cantSplit/>
          <w:jc w:val="center"/>
        </w:trPr>
        <w:tc>
          <w:tcPr>
            <w:tcW w:w="10435" w:type="dxa"/>
            <w:gridSpan w:val="15"/>
            <w:tcBorders>
              <w:top w:val="single" w:sz="4" w:space="0" w:color="auto"/>
            </w:tcBorders>
          </w:tcPr>
          <w:p w14:paraId="754531CC" w14:textId="23F2383C" w:rsidR="00D03BB8" w:rsidRPr="00A249E0" w:rsidRDefault="00D03BB8" w:rsidP="0012116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lang w:val="fr-CH"/>
              </w:rPr>
              <w:br w:type="page"/>
            </w:r>
            <w:r w:rsidR="00222CCE">
              <w:rPr>
                <w:rFonts w:ascii="Calibri" w:hAnsi="Calibri" w:cs="Calibri"/>
                <w:szCs w:val="22"/>
                <w:lang w:val="fr-CH"/>
              </w:rPr>
              <w:t>9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. Veuillez compléter, si nécessaire, les données sur la composition familiale (Génogramme sur une feuille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br/>
              <w:t xml:space="preserve">    séparée)</w:t>
            </w:r>
          </w:p>
        </w:tc>
      </w:tr>
      <w:tr w:rsidR="004C2096" w:rsidRPr="00A249E0" w14:paraId="1B387EA7" w14:textId="77777777" w:rsidTr="00222CCE">
        <w:trPr>
          <w:gridAfter w:val="1"/>
          <w:wAfter w:w="50" w:type="dxa"/>
          <w:cantSplit/>
          <w:jc w:val="center"/>
        </w:trPr>
        <w:tc>
          <w:tcPr>
            <w:tcW w:w="104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13EE" w14:textId="01B5B239" w:rsidR="004C2096" w:rsidRPr="00A249E0" w:rsidRDefault="0099552A" w:rsidP="004C209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b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1</w:t>
            </w:r>
            <w:r w:rsidR="00222CCE">
              <w:rPr>
                <w:rFonts w:ascii="Calibri" w:hAnsi="Calibri" w:cs="Calibri"/>
                <w:szCs w:val="22"/>
                <w:lang w:val="fr-CH"/>
              </w:rPr>
              <w:t>0</w:t>
            </w:r>
            <w:r w:rsidR="004C2096" w:rsidRPr="00A249E0">
              <w:rPr>
                <w:rFonts w:ascii="Calibri" w:hAnsi="Calibri" w:cs="Calibri"/>
                <w:szCs w:val="22"/>
                <w:lang w:val="fr-CH"/>
              </w:rPr>
              <w:t>.</w:t>
            </w:r>
            <w:r w:rsidR="004C2096" w:rsidRPr="00A249E0">
              <w:rPr>
                <w:rFonts w:ascii="Calibri" w:hAnsi="Calibri" w:cs="Calibri"/>
                <w:b/>
                <w:szCs w:val="22"/>
                <w:lang w:val="fr-CH"/>
              </w:rPr>
              <w:t xml:space="preserve"> Situation de la famille</w:t>
            </w:r>
          </w:p>
          <w:p w14:paraId="46FCFBD0" w14:textId="04D00414" w:rsidR="004C2096" w:rsidRPr="0079327C" w:rsidRDefault="004C2096" w:rsidP="004C2096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bCs/>
                <w:szCs w:val="22"/>
                <w:lang w:val="fr-CH"/>
              </w:rPr>
            </w:pPr>
            <w:r w:rsidRPr="0079327C">
              <w:rPr>
                <w:rFonts w:ascii="Calibri" w:hAnsi="Calibri" w:cs="Calibri"/>
                <w:bCs/>
                <w:szCs w:val="22"/>
                <w:lang w:val="fr-CH"/>
              </w:rPr>
              <w:t>Charge spéciale dans la famille</w:t>
            </w:r>
            <w:r w:rsidR="0079327C">
              <w:rPr>
                <w:rFonts w:ascii="Calibri" w:hAnsi="Calibri" w:cs="Calibri"/>
                <w:bCs/>
                <w:szCs w:val="22"/>
                <w:lang w:val="fr-CH"/>
              </w:rPr>
              <w:t> :</w:t>
            </w:r>
          </w:p>
          <w:p w14:paraId="7255294F" w14:textId="6366AAB8" w:rsidR="004C2096" w:rsidRPr="00A249E0" w:rsidRDefault="00FE27E0" w:rsidP="004C2096">
            <w:pPr>
              <w:pStyle w:val="Unterkapitel"/>
              <w:tabs>
                <w:tab w:val="left" w:pos="227"/>
                <w:tab w:val="left" w:pos="3894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30218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2096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4C2096" w:rsidRPr="00A249E0">
              <w:rPr>
                <w:rFonts w:ascii="Calibri" w:hAnsi="Calibri" w:cs="Calibri"/>
                <w:szCs w:val="22"/>
                <w:lang w:val="fr-CH"/>
              </w:rPr>
              <w:t xml:space="preserve">  Maladie psychique d’un parent</w:t>
            </w:r>
            <w:r w:rsidR="004C2096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481EB83B" w14:textId="0254A827" w:rsidR="004C2096" w:rsidRPr="00A249E0" w:rsidRDefault="00FE27E0" w:rsidP="004C2096">
            <w:pPr>
              <w:pStyle w:val="Unterkapitel"/>
              <w:tabs>
                <w:tab w:val="left" w:pos="227"/>
                <w:tab w:val="left" w:pos="3894"/>
              </w:tabs>
              <w:spacing w:before="60"/>
              <w:rPr>
                <w:rFonts w:asciiTheme="minorHAnsi" w:hAnsiTheme="minorHAnsi"/>
                <w:b/>
                <w:sz w:val="24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46750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2096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4C2096" w:rsidRPr="00A249E0">
              <w:rPr>
                <w:rFonts w:ascii="Calibri" w:hAnsi="Calibri" w:cs="Calibri"/>
                <w:szCs w:val="22"/>
                <w:lang w:val="fr-CH"/>
              </w:rPr>
              <w:t xml:space="preserve">  Problème de toxicomanie d’un parent</w:t>
            </w:r>
            <w:r w:rsidR="004C2096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5D8E8513" w14:textId="34EA7E7C" w:rsidR="004C2096" w:rsidRPr="00A249E0" w:rsidRDefault="00FE27E0" w:rsidP="004C2096">
            <w:pPr>
              <w:pStyle w:val="Unterkapitel"/>
              <w:tabs>
                <w:tab w:val="left" w:pos="227"/>
                <w:tab w:val="left" w:pos="3894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37523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2096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4C2096" w:rsidRPr="00A249E0">
              <w:rPr>
                <w:rFonts w:ascii="Calibri" w:hAnsi="Calibri" w:cs="Calibri"/>
                <w:szCs w:val="22"/>
                <w:lang w:val="fr-CH"/>
              </w:rPr>
              <w:t xml:space="preserve">  Violence psychique/physique</w:t>
            </w:r>
            <w:r w:rsidR="004C2096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3F941B58" w14:textId="1D8A995F" w:rsidR="004C2096" w:rsidRPr="00A249E0" w:rsidRDefault="00FE27E0" w:rsidP="004C2096">
            <w:pPr>
              <w:pStyle w:val="Unterkapitel"/>
              <w:tabs>
                <w:tab w:val="left" w:pos="227"/>
                <w:tab w:val="left" w:pos="3894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20587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2096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4C2096" w:rsidRPr="00A249E0">
              <w:rPr>
                <w:rFonts w:ascii="Calibri" w:hAnsi="Calibri" w:cs="Calibri"/>
                <w:szCs w:val="22"/>
                <w:lang w:val="fr-CH"/>
              </w:rPr>
              <w:t xml:space="preserve">  Evénements familiales importants</w:t>
            </w:r>
            <w:r w:rsidR="004C2096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692A8A4E" w14:textId="28158DE4" w:rsidR="004C2096" w:rsidRPr="00A249E0" w:rsidRDefault="004C2096" w:rsidP="004C2096">
            <w:pPr>
              <w:pStyle w:val="Unterkapitel"/>
              <w:tabs>
                <w:tab w:val="left" w:pos="351"/>
                <w:tab w:val="left" w:pos="3894"/>
              </w:tabs>
              <w:spacing w:before="60" w:after="60"/>
              <w:rPr>
                <w:rFonts w:ascii="Calibri" w:hAnsi="Calibri" w:cs="Calibri"/>
                <w:i/>
                <w:iCs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="Calibri" w:hAnsi="Calibri" w:cs="Calibri"/>
                <w:i/>
                <w:iCs/>
                <w:szCs w:val="22"/>
                <w:lang w:val="fr-CH"/>
              </w:rPr>
              <w:t>(</w:t>
            </w:r>
            <w:proofErr w:type="gramStart"/>
            <w:r w:rsidRPr="00A249E0">
              <w:rPr>
                <w:rFonts w:ascii="Calibri" w:hAnsi="Calibri" w:cs="Calibri"/>
                <w:i/>
                <w:iCs/>
                <w:szCs w:val="22"/>
                <w:lang w:val="fr-CH"/>
              </w:rPr>
              <w:t>divorce</w:t>
            </w:r>
            <w:proofErr w:type="gramEnd"/>
            <w:r w:rsidRPr="00A249E0">
              <w:rPr>
                <w:rFonts w:ascii="Calibri" w:hAnsi="Calibri" w:cs="Calibri"/>
                <w:i/>
                <w:iCs/>
                <w:szCs w:val="22"/>
                <w:lang w:val="fr-CH"/>
              </w:rPr>
              <w:t>, décès, maladie, migration)</w:t>
            </w:r>
          </w:p>
          <w:p w14:paraId="4EF80083" w14:textId="0AF179A2" w:rsidR="004C2096" w:rsidRPr="00A249E0" w:rsidRDefault="00FE27E0" w:rsidP="004C2096">
            <w:pPr>
              <w:pStyle w:val="Unterkapitel"/>
              <w:tabs>
                <w:tab w:val="left" w:pos="227"/>
                <w:tab w:val="left" w:pos="3894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7024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2096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4C2096" w:rsidRPr="00A249E0">
              <w:rPr>
                <w:rFonts w:ascii="Calibri" w:hAnsi="Calibri" w:cs="Calibri"/>
                <w:szCs w:val="22"/>
                <w:lang w:val="fr-CH"/>
              </w:rPr>
              <w:t xml:space="preserve">  Autre</w:t>
            </w:r>
            <w:r w:rsidR="004C2096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4C2096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  <w:tr w:rsidR="00C431E2" w:rsidRPr="00A249E0" w14:paraId="02A2266D" w14:textId="77777777" w:rsidTr="00222CCE">
        <w:trPr>
          <w:gridAfter w:val="1"/>
          <w:wAfter w:w="50" w:type="dxa"/>
          <w:cantSplit/>
          <w:jc w:val="center"/>
        </w:trPr>
        <w:tc>
          <w:tcPr>
            <w:tcW w:w="104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C40E" w14:textId="622C2F18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>1</w:t>
            </w:r>
            <w:r w:rsidR="00222CCE">
              <w:rPr>
                <w:rFonts w:ascii="Calibri" w:hAnsi="Calibri" w:cs="Calibri"/>
                <w:szCs w:val="22"/>
                <w:lang w:val="fr-CH"/>
              </w:rPr>
              <w:t>1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>.</w:t>
            </w:r>
            <w:r w:rsidRPr="00A249E0">
              <w:rPr>
                <w:rFonts w:ascii="Calibri" w:hAnsi="Calibri" w:cs="Calibri"/>
                <w:b/>
                <w:szCs w:val="22"/>
                <w:lang w:val="fr-CH"/>
              </w:rPr>
              <w:t xml:space="preserve"> Situation économique de la famille</w:t>
            </w:r>
          </w:p>
          <w:p w14:paraId="7CCF201A" w14:textId="77777777" w:rsidR="00C431E2" w:rsidRPr="00A249E0" w:rsidRDefault="00FE27E0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51304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</w:t>
            </w:r>
            <w:proofErr w:type="gramStart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suffisante</w:t>
            </w:r>
            <w:proofErr w:type="gramEnd"/>
            <w:r w:rsidR="00C431E2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1391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limitée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23908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insuffisante</w:t>
            </w:r>
          </w:p>
          <w:p w14:paraId="310F8F8A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3D0271FB" w14:textId="77777777" w:rsidR="00C431E2" w:rsidRPr="00A249E0" w:rsidRDefault="00C431E2" w:rsidP="00C431E2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b/>
                <w:szCs w:val="22"/>
                <w:lang w:val="fr-CH"/>
              </w:rPr>
              <w:t>Sources de revenu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 (plusieurs choix possibles)</w:t>
            </w:r>
          </w:p>
          <w:p w14:paraId="42F3043B" w14:textId="5995D050" w:rsidR="003B4F45" w:rsidRPr="00A249E0" w:rsidRDefault="00FE27E0" w:rsidP="00C431E2">
            <w:pPr>
              <w:pStyle w:val="Unterkapitel"/>
              <w:tabs>
                <w:tab w:val="left" w:pos="227"/>
                <w:tab w:val="left" w:pos="3131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21913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4F45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3B4F45" w:rsidRPr="00A249E0">
              <w:rPr>
                <w:rFonts w:ascii="Calibri" w:hAnsi="Calibri" w:cs="Calibri"/>
                <w:szCs w:val="22"/>
                <w:lang w:val="fr-CH"/>
              </w:rPr>
              <w:t xml:space="preserve">  Salaire (qui ?)</w:t>
            </w:r>
            <w:r w:rsidR="003B4F45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3B4F45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B4F45"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3B4F45"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="003B4F45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="003B4F45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3B4F45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3B4F45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3B4F45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3B4F45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3B4F45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679D693A" w14:textId="77777777" w:rsidR="003B4F45" w:rsidRPr="00A249E0" w:rsidRDefault="00FE27E0" w:rsidP="00787794">
            <w:pPr>
              <w:pStyle w:val="Unterkapitel"/>
              <w:tabs>
                <w:tab w:val="left" w:pos="227"/>
                <w:tab w:val="left" w:pos="3131"/>
              </w:tabs>
              <w:spacing w:before="60"/>
              <w:rPr>
                <w:rFonts w:asciiTheme="minorHAnsi" w:hAnsiTheme="minorHAnsi"/>
                <w:b/>
                <w:sz w:val="24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131252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Allocations chômage (qui</w:t>
            </w:r>
            <w:r w:rsidR="003E6E82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?)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09454CD4" w14:textId="1CDAB96D" w:rsidR="00C431E2" w:rsidRPr="00A249E0" w:rsidRDefault="00FE27E0" w:rsidP="00787794">
            <w:pPr>
              <w:pStyle w:val="Unterkapitel"/>
              <w:tabs>
                <w:tab w:val="left" w:pos="227"/>
                <w:tab w:val="left" w:pos="3131"/>
              </w:tabs>
              <w:spacing w:before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06741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Aide sociale (qui</w:t>
            </w:r>
            <w:r w:rsidR="003E6E82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?)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3B8475F3" w14:textId="77547406" w:rsidR="00C431E2" w:rsidRPr="00A249E0" w:rsidRDefault="00FE27E0" w:rsidP="00C431E2">
            <w:pPr>
              <w:pStyle w:val="Unterkapitel"/>
              <w:tabs>
                <w:tab w:val="left" w:pos="227"/>
                <w:tab w:val="left" w:pos="3131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82204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Rente-AI (qui</w:t>
            </w:r>
            <w:r w:rsidR="003E6E82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?)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  <w:p w14:paraId="288EA023" w14:textId="3E4F809F" w:rsidR="00C431E2" w:rsidRPr="00F36742" w:rsidRDefault="00FE27E0" w:rsidP="00F36742">
            <w:pPr>
              <w:pStyle w:val="Unterkapitel"/>
              <w:tabs>
                <w:tab w:val="left" w:pos="227"/>
                <w:tab w:val="left" w:pos="3131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sdt>
              <w:sdtPr>
                <w:rPr>
                  <w:rFonts w:ascii="Calibri" w:hAnsi="Calibri" w:cs="Calibri"/>
                  <w:szCs w:val="22"/>
                  <w:lang w:val="fr-CH"/>
                </w:rPr>
                <w:id w:val="-185087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1E2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C431E2" w:rsidRPr="00A249E0">
              <w:rPr>
                <w:rFonts w:ascii="Calibri" w:hAnsi="Calibri" w:cs="Calibri"/>
                <w:szCs w:val="22"/>
                <w:lang w:val="fr-CH"/>
              </w:rPr>
              <w:t xml:space="preserve">  Autre (quoi, qui</w:t>
            </w:r>
            <w:r w:rsidR="003E6E82"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t>?)</w:t>
            </w:r>
            <w:r w:rsidR="00C431E2"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="00C431E2"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  <w:tr w:rsidR="00222CCE" w:rsidRPr="00A249E0" w14:paraId="072F9B64" w14:textId="77777777" w:rsidTr="00222CCE">
        <w:trPr>
          <w:cantSplit/>
          <w:trHeight w:val="23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9A831A" w14:textId="3A2C74FC" w:rsidR="00222CCE" w:rsidRPr="00A249E0" w:rsidRDefault="00222CCE" w:rsidP="00FE27E0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lastRenderedPageBreak/>
              <w:t xml:space="preserve">12. </w:t>
            </w:r>
            <w:r w:rsidRPr="007A79A3">
              <w:rPr>
                <w:rFonts w:ascii="Calibri" w:hAnsi="Calibri" w:cs="Calibri"/>
                <w:b/>
                <w:bCs/>
                <w:szCs w:val="22"/>
                <w:lang w:val="fr-CH"/>
              </w:rPr>
              <w:t>Interventions antérieurs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A45C93" w14:textId="77777777" w:rsidR="00222CCE" w:rsidRPr="00A249E0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07568" w14:textId="77777777" w:rsidR="00222CCE" w:rsidRPr="00A249E0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24CFF4" w14:textId="77777777" w:rsidR="00222CCE" w:rsidRPr="00A249E0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4A8DD3" w14:textId="77777777" w:rsidR="00222CCE" w:rsidRPr="00A249E0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</w:tr>
      <w:tr w:rsidR="00222CCE" w:rsidRPr="00A249E0" w14:paraId="6B663727" w14:textId="77777777" w:rsidTr="00222CCE">
        <w:trPr>
          <w:cantSplit/>
          <w:trHeight w:val="26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0699" w14:textId="77777777" w:rsidR="00222CCE" w:rsidRPr="00A249E0" w:rsidRDefault="00222CCE" w:rsidP="00FE27E0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Intervention</w:t>
            </w:r>
          </w:p>
        </w:tc>
        <w:tc>
          <w:tcPr>
            <w:tcW w:w="2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E910" w14:textId="77777777" w:rsidR="00222CCE" w:rsidRPr="00A249E0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Institution</w:t>
            </w:r>
          </w:p>
        </w:tc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B73F" w14:textId="77777777" w:rsidR="00222CCE" w:rsidRPr="00A249E0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De</w:t>
            </w:r>
          </w:p>
        </w:tc>
        <w:tc>
          <w:tcPr>
            <w:tcW w:w="11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BAB6" w14:textId="77777777" w:rsidR="00222CCE" w:rsidRPr="00A249E0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A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C3A4" w14:textId="77777777" w:rsidR="00222CCE" w:rsidRPr="00A249E0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Remarques</w:t>
            </w:r>
          </w:p>
        </w:tc>
      </w:tr>
      <w:tr w:rsidR="00222CCE" w:rsidRPr="00A249E0" w14:paraId="7D488298" w14:textId="77777777" w:rsidTr="00222CCE">
        <w:trPr>
          <w:cantSplit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C56F" w14:textId="77777777" w:rsidR="00222CCE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0D51" w14:textId="77777777" w:rsidR="00222CCE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95AB" w14:textId="77777777" w:rsidR="00222CCE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B8A2" w14:textId="77777777" w:rsidR="00222CCE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EDE8" w14:textId="77777777" w:rsidR="00222CCE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  <w:tr w:rsidR="00222CCE" w:rsidRPr="00A249E0" w14:paraId="52A2A53D" w14:textId="77777777" w:rsidTr="00222CCE">
        <w:trPr>
          <w:cantSplit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EC97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41F0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48EF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F43B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5B91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  <w:tr w:rsidR="00222CCE" w:rsidRPr="00A249E0" w14:paraId="150183B1" w14:textId="77777777" w:rsidTr="00222CCE">
        <w:trPr>
          <w:cantSplit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DA7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E700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C1D8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42F4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490E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  <w:tr w:rsidR="00222CCE" w:rsidRPr="00A249E0" w14:paraId="16DBC70C" w14:textId="77777777" w:rsidTr="00222CCE">
        <w:trPr>
          <w:cantSplit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DC76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9FCB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EB36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66DD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E382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  <w:tr w:rsidR="00222CCE" w:rsidRPr="00A249E0" w14:paraId="577E7B8E" w14:textId="77777777" w:rsidTr="00222CCE">
        <w:trPr>
          <w:cantSplit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E284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9C8C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8259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61DB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DA04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</w:tbl>
    <w:p w14:paraId="2A56E7F5" w14:textId="77777777" w:rsidR="00222CCE" w:rsidRDefault="00222CCE" w:rsidP="00222CC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</w:p>
    <w:p w14:paraId="630D65AA" w14:textId="77777777" w:rsidR="00222CCE" w:rsidRDefault="00222CCE" w:rsidP="00222CC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3261"/>
        <w:gridCol w:w="4394"/>
      </w:tblGrid>
      <w:tr w:rsidR="00222CCE" w:rsidRPr="00A249E0" w14:paraId="68314CD1" w14:textId="77777777" w:rsidTr="00FE27E0">
        <w:trPr>
          <w:cantSplit/>
          <w:trHeight w:val="23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02056D" w14:textId="32D23217" w:rsidR="00222CCE" w:rsidRPr="00A249E0" w:rsidRDefault="00222CCE" w:rsidP="00FE27E0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 xml:space="preserve">13. </w:t>
            </w:r>
            <w:r>
              <w:rPr>
                <w:rFonts w:ascii="Calibri" w:hAnsi="Calibri" w:cs="Calibri"/>
                <w:b/>
                <w:bCs/>
                <w:szCs w:val="22"/>
                <w:lang w:val="fr-CH"/>
              </w:rPr>
              <w:t>Médecins traitant</w:t>
            </w:r>
            <w:r w:rsidR="00BA5B95">
              <w:rPr>
                <w:rFonts w:ascii="Calibri" w:hAnsi="Calibri" w:cs="Calibri"/>
                <w:b/>
                <w:bCs/>
                <w:szCs w:val="22"/>
                <w:lang w:val="fr-CH"/>
              </w:rPr>
              <w:t>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96D1D5" w14:textId="77777777" w:rsidR="00222CCE" w:rsidRPr="00A249E0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FCAACD" w14:textId="77777777" w:rsidR="00222CCE" w:rsidRPr="00A249E0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</w:tc>
      </w:tr>
      <w:tr w:rsidR="00222CCE" w:rsidRPr="00A249E0" w14:paraId="24B2331D" w14:textId="77777777" w:rsidTr="00FE27E0">
        <w:trPr>
          <w:cantSplit/>
          <w:trHeight w:val="26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DFAB" w14:textId="77777777" w:rsidR="00222CCE" w:rsidRPr="00A249E0" w:rsidRDefault="00222CCE" w:rsidP="00FE27E0">
            <w:pPr>
              <w:pStyle w:val="Unterkapitel"/>
              <w:tabs>
                <w:tab w:val="left" w:pos="227"/>
              </w:tabs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Nom, prénom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729E" w14:textId="1A29C677" w:rsidR="00222CCE" w:rsidRPr="00A249E0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Adresse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0CE2" w14:textId="77777777" w:rsidR="00222CCE" w:rsidRPr="00A249E0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Type de traitement</w:t>
            </w:r>
          </w:p>
        </w:tc>
      </w:tr>
      <w:tr w:rsidR="00222CCE" w:rsidRPr="00A249E0" w14:paraId="0FBA86F5" w14:textId="77777777" w:rsidTr="00FE27E0">
        <w:trPr>
          <w:cantSplit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A06C" w14:textId="77777777" w:rsidR="00222CCE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349C" w14:textId="77777777" w:rsidR="00222CCE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3BA8" w14:textId="77777777" w:rsidR="00222CCE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noProof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  <w:tr w:rsidR="00222CCE" w:rsidRPr="00A249E0" w14:paraId="779B29E3" w14:textId="77777777" w:rsidTr="00FE27E0">
        <w:trPr>
          <w:cantSplit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2034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0B09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2F30" w14:textId="77777777" w:rsidR="00222CCE" w:rsidRPr="003B025B" w:rsidRDefault="00222CCE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  <w:tr w:rsidR="00BA5B95" w:rsidRPr="00A249E0" w14:paraId="669827A3" w14:textId="77777777" w:rsidTr="00BA5B95">
        <w:trPr>
          <w:cantSplit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4030" w14:textId="77777777" w:rsidR="00BA5B95" w:rsidRPr="003B025B" w:rsidRDefault="00BA5B95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34A6" w14:textId="77777777" w:rsidR="00BA5B95" w:rsidRPr="003B025B" w:rsidRDefault="00BA5B95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9B86" w14:textId="77777777" w:rsidR="00BA5B95" w:rsidRPr="003B025B" w:rsidRDefault="00BA5B95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/>
                <w:b/>
                <w:sz w:val="24"/>
                <w:lang w:val="fr-CH"/>
              </w:rPr>
            </w:pP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t> </w:t>
            </w:r>
            <w:r w:rsidRPr="00A249E0">
              <w:rPr>
                <w:rFonts w:asciiTheme="minorHAnsi" w:hAnsiTheme="minorHAnsi"/>
                <w:b/>
                <w:sz w:val="24"/>
                <w:lang w:val="fr-CH"/>
              </w:rPr>
              <w:fldChar w:fldCharType="end"/>
            </w:r>
          </w:p>
        </w:tc>
      </w:tr>
    </w:tbl>
    <w:p w14:paraId="53601BC1" w14:textId="291594F4" w:rsidR="00222CCE" w:rsidRDefault="00222CCE">
      <w:pPr>
        <w:rPr>
          <w:rFonts w:ascii="Calibri" w:hAnsi="Calibri" w:cs="Calibri"/>
          <w:b/>
          <w:bCs/>
          <w:sz w:val="28"/>
          <w:szCs w:val="28"/>
          <w:lang w:val="fr-CH"/>
        </w:rPr>
      </w:pPr>
    </w:p>
    <w:p w14:paraId="3513C45E" w14:textId="77777777" w:rsidR="00222CCE" w:rsidRDefault="00222CCE">
      <w:pPr>
        <w:rPr>
          <w:rFonts w:ascii="Calibri" w:hAnsi="Calibri" w:cs="Calibri"/>
          <w:b/>
          <w:bCs/>
          <w:sz w:val="28"/>
          <w:szCs w:val="28"/>
          <w:lang w:val="fr-CH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5954"/>
      </w:tblGrid>
      <w:tr w:rsidR="00F24FBD" w:rsidRPr="00A249E0" w14:paraId="67BEBEA1" w14:textId="77777777" w:rsidTr="00FE27E0">
        <w:trPr>
          <w:cantSplit/>
          <w:trHeight w:val="700"/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39D3BAF3" w14:textId="5250AAAC" w:rsidR="00F24FBD" w:rsidRPr="00A249E0" w:rsidRDefault="00F24FBD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b/>
                <w:sz w:val="16"/>
                <w:szCs w:val="16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1</w:t>
            </w:r>
            <w:r w:rsidR="00AB1714">
              <w:rPr>
                <w:rFonts w:ascii="Calibri" w:hAnsi="Calibri" w:cs="Calibri"/>
                <w:szCs w:val="22"/>
                <w:lang w:val="fr-CH"/>
              </w:rPr>
              <w:t>4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. </w:t>
            </w:r>
            <w:r>
              <w:rPr>
                <w:rFonts w:ascii="Calibri" w:hAnsi="Calibri" w:cs="Calibri"/>
                <w:b/>
                <w:szCs w:val="22"/>
                <w:lang w:val="fr-CH"/>
              </w:rPr>
              <w:t>Ecole</w:t>
            </w:r>
            <w:r w:rsidRPr="00A249E0">
              <w:rPr>
                <w:rFonts w:ascii="Calibri" w:hAnsi="Calibri" w:cs="Calibri"/>
                <w:b/>
                <w:sz w:val="16"/>
                <w:szCs w:val="16"/>
                <w:lang w:val="fr-CH"/>
              </w:rPr>
              <w:t xml:space="preserve"> </w:t>
            </w:r>
          </w:p>
          <w:p w14:paraId="0AB7C5C9" w14:textId="77777777" w:rsidR="00F24FBD" w:rsidRPr="00A249E0" w:rsidRDefault="00F24FBD" w:rsidP="00FE27E0">
            <w:pPr>
              <w:pStyle w:val="Unterkapitel"/>
              <w:tabs>
                <w:tab w:val="left" w:pos="227"/>
                <w:tab w:val="left" w:pos="2193"/>
              </w:tabs>
              <w:spacing w:before="60" w:after="60"/>
              <w:rPr>
                <w:rFonts w:asciiTheme="minorHAnsi" w:hAnsiTheme="minorHAns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>Etablissement scolaire :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472B6AC3" w14:textId="77777777" w:rsidR="00F24FBD" w:rsidRDefault="00F24FBD" w:rsidP="00FE27E0">
            <w:pPr>
              <w:pStyle w:val="Unterkapitel"/>
              <w:tabs>
                <w:tab w:val="left" w:pos="227"/>
                <w:tab w:val="left" w:pos="1768"/>
                <w:tab w:val="left" w:pos="2193"/>
              </w:tabs>
              <w:spacing w:before="60" w:after="60"/>
              <w:rPr>
                <w:rFonts w:asciiTheme="minorHAnsi" w:hAnsiTheme="minorHAns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 xml:space="preserve">Adresse :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67ABA443" w14:textId="77777777" w:rsidR="00F24FBD" w:rsidRPr="00A249E0" w:rsidRDefault="00F24FBD" w:rsidP="00FE27E0">
            <w:pPr>
              <w:pStyle w:val="Unterkapitel"/>
              <w:tabs>
                <w:tab w:val="left" w:pos="227"/>
                <w:tab w:val="left" w:pos="1768"/>
                <w:tab w:val="left" w:pos="2193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Téléphone :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ab/>
            </w:r>
            <w:r>
              <w:rPr>
                <w:rFonts w:asciiTheme="minorHAnsi" w:hAnsiTheme="minorHAnsi" w:cstheme="minorHAns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14:paraId="3EC98DFC" w14:textId="77777777" w:rsidR="00F24FBD" w:rsidRDefault="00F24FBD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</w:p>
          <w:p w14:paraId="5558C8BF" w14:textId="77777777" w:rsidR="00F24FBD" w:rsidRDefault="00F24FBD" w:rsidP="00FE27E0">
            <w:pPr>
              <w:pStyle w:val="Unterkapitel"/>
              <w:tabs>
                <w:tab w:val="left" w:pos="2326"/>
              </w:tabs>
              <w:spacing w:before="60" w:after="60"/>
              <w:rPr>
                <w:rFonts w:asciiTheme="minorHAnsi" w:hAnsiTheme="minorHAnsi"/>
                <w:szCs w:val="22"/>
                <w:lang w:val="fr-CH"/>
              </w:rPr>
            </w:pPr>
            <w:r>
              <w:rPr>
                <w:rFonts w:ascii="Calibri" w:hAnsi="Calibri" w:cs="Calibri"/>
                <w:szCs w:val="22"/>
                <w:lang w:val="fr-CH"/>
              </w:rPr>
              <w:t xml:space="preserve">Professeur principal : </w:t>
            </w:r>
            <w:r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4A1A3D2C" w14:textId="77777777" w:rsidR="00F24FBD" w:rsidRPr="00A249E0" w:rsidRDefault="00F24FBD" w:rsidP="00FE27E0">
            <w:pPr>
              <w:pStyle w:val="Unterkapitel"/>
              <w:tabs>
                <w:tab w:val="left" w:pos="2326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Téléphone :</w:t>
            </w:r>
            <w:r>
              <w:rPr>
                <w:rFonts w:asciiTheme="minorHAnsi" w:hAnsiTheme="minorHAnsi" w:cstheme="minorHAns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6BA9AF80" w14:textId="77777777" w:rsidR="00F24FBD" w:rsidRPr="00A249E0" w:rsidRDefault="00F24FBD" w:rsidP="00FE27E0">
            <w:pPr>
              <w:pStyle w:val="Unterkapitel"/>
              <w:tabs>
                <w:tab w:val="left" w:pos="2326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>
              <w:rPr>
                <w:rFonts w:asciiTheme="minorHAnsi" w:hAnsiTheme="minorHAnsi" w:cstheme="minorHAnsi"/>
                <w:szCs w:val="22"/>
                <w:lang w:val="fr-CH"/>
              </w:rPr>
              <w:t>Mail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 xml:space="preserve"> :</w:t>
            </w:r>
            <w:r>
              <w:rPr>
                <w:rFonts w:asciiTheme="minorHAnsi" w:hAnsiTheme="minorHAnsi" w:cstheme="minorHAnsi"/>
                <w:szCs w:val="22"/>
                <w:lang w:val="fr-CH"/>
              </w:rPr>
              <w:t xml:space="preserve"> 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</w:tc>
      </w:tr>
      <w:tr w:rsidR="00F24FBD" w:rsidRPr="00A249E0" w14:paraId="3AFFA3CE" w14:textId="77777777" w:rsidTr="00FE27E0">
        <w:trPr>
          <w:cantSplit/>
          <w:trHeight w:val="700"/>
          <w:jc w:val="center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0D84" w14:textId="77777777" w:rsidR="00F24FBD" w:rsidRDefault="00F24FBD" w:rsidP="00FE27E0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  <w:r w:rsidRPr="00FF7D08">
              <w:rPr>
                <w:rFonts w:asciiTheme="minorHAnsi" w:hAnsiTheme="minorHAnsi" w:cstheme="minorHAnsi"/>
                <w:szCs w:val="22"/>
                <w:lang w:val="fr-CH"/>
              </w:rPr>
              <w:t>Comportement à l’égard du professeur</w:t>
            </w:r>
            <w:r>
              <w:rPr>
                <w:rFonts w:asciiTheme="minorHAnsi" w:hAnsiTheme="minorHAnsi" w:cstheme="minorHAnsi"/>
                <w:szCs w:val="22"/>
                <w:lang w:val="fr-CH"/>
              </w:rPr>
              <w:t xml:space="preserve"> : </w:t>
            </w:r>
          </w:p>
          <w:p w14:paraId="7FA7516C" w14:textId="77777777" w:rsidR="00F24FBD" w:rsidRPr="00FF7D08" w:rsidRDefault="00F24FBD" w:rsidP="00FE27E0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50EB9F95" w14:textId="77777777" w:rsidR="00F24FBD" w:rsidRDefault="00F24FBD" w:rsidP="00FE27E0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  <w:r w:rsidRPr="00FF7D08">
              <w:rPr>
                <w:rFonts w:asciiTheme="minorHAnsi" w:hAnsiTheme="minorHAnsi" w:cstheme="minorHAnsi"/>
                <w:szCs w:val="22"/>
                <w:lang w:val="fr-CH"/>
              </w:rPr>
              <w:t>Comportement dans la classe</w:t>
            </w:r>
            <w:r>
              <w:rPr>
                <w:rFonts w:asciiTheme="minorHAnsi" w:hAnsiTheme="minorHAnsi" w:cstheme="minorHAnsi"/>
                <w:szCs w:val="22"/>
                <w:lang w:val="fr-CH"/>
              </w:rPr>
              <w:t xml:space="preserve"> : </w:t>
            </w:r>
          </w:p>
          <w:p w14:paraId="7A560100" w14:textId="77777777" w:rsidR="00F24FBD" w:rsidRPr="00FF7D08" w:rsidRDefault="00F24FBD" w:rsidP="00FE27E0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50715017" w14:textId="77777777" w:rsidR="00F24FBD" w:rsidRDefault="00F24FBD" w:rsidP="00FE27E0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  <w:r w:rsidRPr="00FF7D08">
              <w:rPr>
                <w:rFonts w:asciiTheme="minorHAnsi" w:hAnsiTheme="minorHAnsi" w:cstheme="minorHAnsi"/>
                <w:szCs w:val="22"/>
                <w:lang w:val="fr-CH"/>
              </w:rPr>
              <w:t>Performances dans les mathématiques et les sciences naturelles</w:t>
            </w:r>
            <w:r>
              <w:rPr>
                <w:rFonts w:asciiTheme="minorHAnsi" w:hAnsiTheme="minorHAnsi" w:cstheme="minorHAnsi"/>
                <w:szCs w:val="22"/>
                <w:lang w:val="fr-CH"/>
              </w:rPr>
              <w:t> :</w:t>
            </w:r>
          </w:p>
          <w:p w14:paraId="261A5C32" w14:textId="77777777" w:rsidR="00F24FBD" w:rsidRPr="00FF7D08" w:rsidRDefault="00F24FBD" w:rsidP="00FE27E0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5C4FBBD6" w14:textId="77777777" w:rsidR="00F24FBD" w:rsidRPr="00FF7D08" w:rsidRDefault="00F24FBD" w:rsidP="00FE27E0">
            <w:pPr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  <w:r w:rsidRPr="00FF7D08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Performances dans les langues</w:t>
            </w:r>
            <w:r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 :</w:t>
            </w:r>
          </w:p>
          <w:p w14:paraId="79E5DA21" w14:textId="77777777" w:rsidR="00F24FBD" w:rsidRPr="00FF7D08" w:rsidRDefault="00F24FBD" w:rsidP="00FE27E0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01EE1895" w14:textId="77777777" w:rsidR="00F24FBD" w:rsidRDefault="00F24FBD" w:rsidP="00FE27E0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  <w:r w:rsidRPr="00FF7D08">
              <w:rPr>
                <w:rFonts w:asciiTheme="minorHAnsi" w:hAnsiTheme="minorHAnsi" w:cstheme="minorHAnsi"/>
                <w:szCs w:val="22"/>
                <w:lang w:val="fr-CH"/>
              </w:rPr>
              <w:t>Performances dans le domaine de la musique et des arts</w:t>
            </w:r>
            <w:r>
              <w:rPr>
                <w:rFonts w:asciiTheme="minorHAnsi" w:hAnsiTheme="minorHAnsi" w:cstheme="minorHAnsi"/>
                <w:szCs w:val="22"/>
                <w:lang w:val="fr-CH"/>
              </w:rPr>
              <w:t> :</w:t>
            </w:r>
          </w:p>
          <w:p w14:paraId="2631B185" w14:textId="77777777" w:rsidR="00F24FBD" w:rsidRPr="00FF7D08" w:rsidRDefault="00F24FBD" w:rsidP="00FE27E0">
            <w:pPr>
              <w:pStyle w:val="Unterkapitel"/>
              <w:tabs>
                <w:tab w:val="left" w:pos="227"/>
                <w:tab w:val="left" w:pos="1768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5B74074B" w14:textId="77777777" w:rsidR="00F24FBD" w:rsidRDefault="00F24FBD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  <w:r w:rsidRPr="00FF7D08">
              <w:rPr>
                <w:rFonts w:asciiTheme="minorHAnsi" w:hAnsiTheme="minorHAnsi" w:cstheme="minorHAnsi"/>
                <w:szCs w:val="22"/>
                <w:lang w:val="fr-CH"/>
              </w:rPr>
              <w:t>Ponctualité / capacité de concentration et motivation</w:t>
            </w:r>
            <w:r>
              <w:rPr>
                <w:rFonts w:asciiTheme="minorHAnsi" w:hAnsiTheme="minorHAnsi" w:cstheme="minorHAnsi"/>
                <w:szCs w:val="22"/>
                <w:lang w:val="fr-CH"/>
              </w:rPr>
              <w:t> :</w:t>
            </w:r>
          </w:p>
          <w:p w14:paraId="0D48C023" w14:textId="77777777" w:rsidR="00F24FBD" w:rsidRPr="00A249E0" w:rsidRDefault="00F24FBD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</w:tc>
      </w:tr>
    </w:tbl>
    <w:p w14:paraId="608FECB0" w14:textId="77777777" w:rsidR="00222CCE" w:rsidRDefault="00222CCE" w:rsidP="007868A9">
      <w:pPr>
        <w:pStyle w:val="Unterkapitel"/>
        <w:tabs>
          <w:tab w:val="left" w:pos="567"/>
          <w:tab w:val="left" w:pos="6817"/>
          <w:tab w:val="left" w:pos="9466"/>
        </w:tabs>
        <w:ind w:left="142"/>
        <w:rPr>
          <w:rFonts w:ascii="Calibri" w:hAnsi="Calibri" w:cs="Calibri"/>
          <w:b/>
          <w:bCs/>
          <w:sz w:val="28"/>
          <w:szCs w:val="28"/>
          <w:lang w:val="fr-CH"/>
        </w:rPr>
      </w:pPr>
    </w:p>
    <w:p w14:paraId="754714FB" w14:textId="77777777" w:rsidR="00222CCE" w:rsidRDefault="00222CCE">
      <w:pPr>
        <w:rPr>
          <w:rFonts w:ascii="Calibri" w:hAnsi="Calibri" w:cs="Calibri"/>
          <w:b/>
          <w:bCs/>
          <w:sz w:val="28"/>
          <w:szCs w:val="28"/>
          <w:lang w:val="fr-CH"/>
        </w:rPr>
      </w:pPr>
      <w:r>
        <w:rPr>
          <w:rFonts w:ascii="Calibri" w:hAnsi="Calibri" w:cs="Calibri"/>
          <w:b/>
          <w:bCs/>
          <w:sz w:val="28"/>
          <w:szCs w:val="28"/>
          <w:lang w:val="fr-CH"/>
        </w:rPr>
        <w:br w:type="page"/>
      </w:r>
    </w:p>
    <w:p w14:paraId="73AC7DA0" w14:textId="0C781194" w:rsidR="00394996" w:rsidRPr="00A249E0" w:rsidRDefault="002369CB" w:rsidP="007868A9">
      <w:pPr>
        <w:pStyle w:val="Unterkapitel"/>
        <w:tabs>
          <w:tab w:val="left" w:pos="567"/>
          <w:tab w:val="left" w:pos="6817"/>
          <w:tab w:val="left" w:pos="9466"/>
        </w:tabs>
        <w:ind w:left="142"/>
        <w:rPr>
          <w:rFonts w:ascii="Calibri" w:hAnsi="Calibri" w:cs="Calibri"/>
          <w:b/>
          <w:bCs/>
          <w:sz w:val="28"/>
          <w:szCs w:val="28"/>
          <w:lang w:val="fr-CH"/>
        </w:rPr>
      </w:pPr>
      <w:r w:rsidRPr="00A249E0">
        <w:rPr>
          <w:rFonts w:ascii="Calibri" w:hAnsi="Calibri" w:cs="Calibri"/>
          <w:b/>
          <w:bCs/>
          <w:sz w:val="28"/>
          <w:szCs w:val="28"/>
          <w:lang w:val="fr-CH"/>
        </w:rPr>
        <w:lastRenderedPageBreak/>
        <w:t>Raisons et indications pour la demande</w:t>
      </w:r>
    </w:p>
    <w:p w14:paraId="3B5C558B" w14:textId="35D5CE4A" w:rsidR="00394996" w:rsidRPr="00A249E0" w:rsidRDefault="00394996">
      <w:pPr>
        <w:pStyle w:val="Unterkapitel"/>
        <w:tabs>
          <w:tab w:val="left" w:pos="2055"/>
          <w:tab w:val="left" w:pos="6817"/>
          <w:tab w:val="left" w:pos="9466"/>
        </w:tabs>
        <w:rPr>
          <w:rFonts w:ascii="Calibri" w:hAnsi="Calibri" w:cs="Calibri"/>
          <w:sz w:val="24"/>
          <w:szCs w:val="24"/>
          <w:lang w:val="fr-CH"/>
        </w:rPr>
      </w:pPr>
    </w:p>
    <w:p w14:paraId="6657CC1D" w14:textId="513E6F91" w:rsidR="00B42F6D" w:rsidRPr="00A249E0" w:rsidRDefault="00B42F6D">
      <w:pPr>
        <w:pStyle w:val="Unterkapitel"/>
        <w:tabs>
          <w:tab w:val="left" w:pos="2055"/>
          <w:tab w:val="left" w:pos="6817"/>
          <w:tab w:val="left" w:pos="9466"/>
        </w:tabs>
        <w:rPr>
          <w:rFonts w:ascii="Calibri" w:hAnsi="Calibri" w:cs="Calibri"/>
          <w:sz w:val="24"/>
          <w:szCs w:val="24"/>
          <w:lang w:val="fr-CH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B42F6D" w:rsidRPr="00A249E0" w14:paraId="325F5816" w14:textId="77777777" w:rsidTr="00B42F6D">
        <w:trPr>
          <w:cantSplit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0F45" w14:textId="37E9E523" w:rsidR="004C2096" w:rsidRPr="00A249E0" w:rsidRDefault="00B42F6D" w:rsidP="004C2096">
            <w:pPr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1</w:t>
            </w:r>
            <w:r w:rsidR="00AB1714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5</w:t>
            </w: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. </w:t>
            </w:r>
            <w:r w:rsidR="004C2096" w:rsidRPr="00A249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 xml:space="preserve">Raisons pour l’inscription / problèmes </w:t>
            </w:r>
            <w:r w:rsidR="004C2096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actuels de l’enfant</w:t>
            </w:r>
            <w:r w:rsidR="00C5165B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, </w:t>
            </w:r>
            <w:r w:rsidR="004C2096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du</w:t>
            </w:r>
            <w:r w:rsidR="00C5165B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/de la </w:t>
            </w:r>
            <w:r w:rsidR="004C2096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jeune :</w:t>
            </w:r>
          </w:p>
          <w:p w14:paraId="67CE8D4C" w14:textId="77777777" w:rsidR="00B42F6D" w:rsidRPr="00A249E0" w:rsidRDefault="00B42F6D" w:rsidP="004C2096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fldChar w:fldCharType="end"/>
            </w:r>
          </w:p>
          <w:p w14:paraId="43CECB6F" w14:textId="77777777" w:rsidR="00B42F6D" w:rsidRPr="00A249E0" w:rsidRDefault="00B42F6D" w:rsidP="004C2096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</w:p>
          <w:p w14:paraId="6F5F341E" w14:textId="77777777" w:rsidR="00B42F6D" w:rsidRPr="00A249E0" w:rsidRDefault="00B42F6D" w:rsidP="004C2096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</w:p>
        </w:tc>
      </w:tr>
      <w:tr w:rsidR="00B42F6D" w:rsidRPr="00A249E0" w14:paraId="337B13EE" w14:textId="77777777" w:rsidTr="004C2096">
        <w:trPr>
          <w:cantSplit/>
        </w:trPr>
        <w:tc>
          <w:tcPr>
            <w:tcW w:w="10348" w:type="dxa"/>
          </w:tcPr>
          <w:p w14:paraId="32981AA1" w14:textId="451F80C2" w:rsidR="004C2096" w:rsidRPr="00A249E0" w:rsidRDefault="00B42F6D" w:rsidP="004C2096">
            <w:pPr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1</w:t>
            </w:r>
            <w:r w:rsidR="00AB1714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6</w:t>
            </w: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. </w:t>
            </w:r>
            <w:r w:rsidR="004C2096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Quels </w:t>
            </w:r>
            <w:r w:rsidR="004C2096" w:rsidRPr="00A249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changements</w:t>
            </w:r>
            <w:r w:rsidR="004C2096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 doivent être visés avec l’hébergement de l’enfant / quels </w:t>
            </w:r>
            <w:r w:rsidR="004C2096" w:rsidRPr="00A249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objecti</w:t>
            </w:r>
            <w:r w:rsidR="00562F2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f</w:t>
            </w:r>
            <w:r w:rsidR="004C2096" w:rsidRPr="00A249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s</w:t>
            </w:r>
            <w:r w:rsidR="004C2096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 sont primordiaux ? </w:t>
            </w:r>
          </w:p>
          <w:p w14:paraId="28CC56D0" w14:textId="77777777" w:rsidR="00B42F6D" w:rsidRPr="00A249E0" w:rsidRDefault="00B42F6D" w:rsidP="004C2096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b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 w:cstheme="minorHAnsi"/>
                <w:b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 w:cstheme="minorHAnsi"/>
                <w:b/>
                <w:szCs w:val="22"/>
                <w:lang w:val="fr-CH"/>
              </w:rPr>
            </w:r>
            <w:r w:rsidRPr="00A249E0">
              <w:rPr>
                <w:rFonts w:asciiTheme="minorHAnsi" w:hAnsiTheme="minorHAnsi" w:cstheme="minorHAnsi"/>
                <w:b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 w:cstheme="minorHAnsi"/>
                <w:b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Cs w:val="22"/>
                <w:lang w:val="fr-CH"/>
              </w:rPr>
              <w:fldChar w:fldCharType="end"/>
            </w:r>
          </w:p>
          <w:p w14:paraId="3C0B4150" w14:textId="77777777" w:rsidR="00B42F6D" w:rsidRPr="00A249E0" w:rsidRDefault="00B42F6D" w:rsidP="004C2096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</w:p>
          <w:p w14:paraId="1DAA90A0" w14:textId="3D568A7A" w:rsidR="002A34A9" w:rsidRPr="00A249E0" w:rsidRDefault="002A34A9" w:rsidP="004C2096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</w:p>
        </w:tc>
      </w:tr>
      <w:tr w:rsidR="00394996" w:rsidRPr="00A249E0" w14:paraId="76E9B695" w14:textId="77777777" w:rsidTr="007868A9">
        <w:trPr>
          <w:cantSplit/>
        </w:trPr>
        <w:tc>
          <w:tcPr>
            <w:tcW w:w="10348" w:type="dxa"/>
          </w:tcPr>
          <w:p w14:paraId="4895110D" w14:textId="791BBEFC" w:rsidR="004C2096" w:rsidRPr="00A249E0" w:rsidRDefault="00856DFE" w:rsidP="004C2096">
            <w:pPr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1</w:t>
            </w:r>
            <w:r w:rsidR="00AB1714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7</w:t>
            </w: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. </w:t>
            </w:r>
            <w:r w:rsidR="004C2096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Quelles sont les </w:t>
            </w:r>
            <w:r w:rsidR="004C2096" w:rsidRPr="00A249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ressources</w:t>
            </w:r>
            <w:r w:rsidR="004C2096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 particulières pour le développement de l’enfant</w:t>
            </w:r>
            <w:r w:rsidR="00C5165B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, </w:t>
            </w:r>
            <w:r w:rsidR="004C2096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du/de la jeune dans cette famille ?</w:t>
            </w:r>
          </w:p>
          <w:p w14:paraId="23C651D1" w14:textId="77777777" w:rsidR="00856DFE" w:rsidRPr="00A249E0" w:rsidRDefault="00AE1003" w:rsidP="00856DFE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b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 w:cstheme="minorHAnsi"/>
                <w:b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 w:cstheme="minorHAnsi"/>
                <w:b/>
                <w:szCs w:val="22"/>
                <w:lang w:val="fr-CH"/>
              </w:rPr>
            </w:r>
            <w:r w:rsidRPr="00A249E0">
              <w:rPr>
                <w:rFonts w:asciiTheme="minorHAnsi" w:hAnsiTheme="minorHAnsi" w:cstheme="minorHAnsi"/>
                <w:b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 w:cstheme="minorHAnsi"/>
                <w:b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Cs w:val="22"/>
                <w:lang w:val="fr-CH"/>
              </w:rPr>
              <w:fldChar w:fldCharType="end"/>
            </w:r>
          </w:p>
          <w:p w14:paraId="76243ED0" w14:textId="77777777" w:rsidR="00402808" w:rsidRPr="00A249E0" w:rsidRDefault="00402808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</w:p>
          <w:p w14:paraId="0A3D90D3" w14:textId="1E030D5C" w:rsidR="00774476" w:rsidRPr="00A249E0" w:rsidRDefault="00774476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</w:p>
        </w:tc>
      </w:tr>
      <w:tr w:rsidR="00DD3D0E" w:rsidRPr="00A249E0" w14:paraId="28429CDC" w14:textId="77777777" w:rsidTr="007868A9">
        <w:trPr>
          <w:cantSplit/>
        </w:trPr>
        <w:tc>
          <w:tcPr>
            <w:tcW w:w="10348" w:type="dxa"/>
          </w:tcPr>
          <w:p w14:paraId="2F0478C4" w14:textId="56A3BEA3" w:rsidR="004C2096" w:rsidRPr="00A249E0" w:rsidRDefault="00DD3D0E" w:rsidP="004C2096">
            <w:pPr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1</w:t>
            </w:r>
            <w:r w:rsidR="00AB1714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8</w:t>
            </w: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. </w:t>
            </w:r>
            <w:r w:rsidR="004C2096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Quels </w:t>
            </w:r>
            <w:r w:rsidR="004C2096" w:rsidRPr="00A249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risques</w:t>
            </w:r>
            <w:r w:rsidR="004C2096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 voyez-vous pour le développement de l’enfant</w:t>
            </w:r>
            <w:r w:rsidR="00C5165B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, </w:t>
            </w:r>
            <w:r w:rsidR="004C2096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du/de la jeune dans cette famille ?</w:t>
            </w:r>
          </w:p>
          <w:p w14:paraId="45447B09" w14:textId="77777777" w:rsidR="00DD3D0E" w:rsidRPr="00A249E0" w:rsidRDefault="00AE1003" w:rsidP="00561052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b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 w:cstheme="minorHAnsi"/>
                <w:b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 w:cstheme="minorHAnsi"/>
                <w:b/>
                <w:szCs w:val="22"/>
                <w:lang w:val="fr-CH"/>
              </w:rPr>
            </w:r>
            <w:r w:rsidRPr="00A249E0">
              <w:rPr>
                <w:rFonts w:asciiTheme="minorHAnsi" w:hAnsiTheme="minorHAnsi" w:cstheme="minorHAnsi"/>
                <w:b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 w:cstheme="minorHAnsi"/>
                <w:b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b/>
                <w:szCs w:val="22"/>
                <w:lang w:val="fr-CH"/>
              </w:rPr>
              <w:fldChar w:fldCharType="end"/>
            </w:r>
          </w:p>
          <w:p w14:paraId="6F30E388" w14:textId="77777777" w:rsidR="00DD3D0E" w:rsidRPr="00A249E0" w:rsidRDefault="00DD3D0E" w:rsidP="00561052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</w:p>
          <w:p w14:paraId="4195BB63" w14:textId="77777777" w:rsidR="00DD3D0E" w:rsidRPr="00A249E0" w:rsidRDefault="00DD3D0E" w:rsidP="00561052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</w:p>
        </w:tc>
      </w:tr>
      <w:tr w:rsidR="00394996" w:rsidRPr="00A249E0" w14:paraId="734F35E3" w14:textId="77777777" w:rsidTr="007868A9">
        <w:trPr>
          <w:cantSplit/>
        </w:trPr>
        <w:tc>
          <w:tcPr>
            <w:tcW w:w="10348" w:type="dxa"/>
          </w:tcPr>
          <w:p w14:paraId="41F2CFBD" w14:textId="2F04E0B6" w:rsidR="002A34A9" w:rsidRPr="00A249E0" w:rsidRDefault="00856DFE" w:rsidP="002A34A9">
            <w:pPr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1</w:t>
            </w:r>
            <w:r w:rsidR="00AB1714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9</w:t>
            </w:r>
            <w:r w:rsidR="00394996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. </w:t>
            </w:r>
            <w:r w:rsidR="002A34A9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Est-ce qu’il y a des </w:t>
            </w:r>
            <w:r w:rsidR="002A34A9" w:rsidRPr="00A249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autres professionnels</w:t>
            </w:r>
            <w:r w:rsidR="002A34A9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 qui sont actuellement engagés dans la famille ? </w:t>
            </w:r>
          </w:p>
          <w:p w14:paraId="6195205A" w14:textId="54C620F9" w:rsidR="00B40275" w:rsidRPr="00A249E0" w:rsidRDefault="00FE27E0" w:rsidP="002A34A9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  <w:sdt>
              <w:sdtPr>
                <w:rPr>
                  <w:rFonts w:asciiTheme="minorHAnsi" w:hAnsiTheme="minorHAnsi" w:cstheme="minorHAnsi"/>
                  <w:szCs w:val="22"/>
                  <w:lang w:val="fr-CH"/>
                </w:rPr>
                <w:id w:val="43101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4A9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2A34A9" w:rsidRPr="00A249E0">
              <w:rPr>
                <w:rFonts w:asciiTheme="minorHAnsi" w:hAnsiTheme="minorHAnsi" w:cstheme="minorHAnsi"/>
                <w:szCs w:val="22"/>
                <w:shd w:val="clear" w:color="auto" w:fill="FFFFFF"/>
                <w:lang w:val="fr-CH"/>
              </w:rPr>
              <w:t xml:space="preserve"> Oui   </w:t>
            </w:r>
            <w:sdt>
              <w:sdtPr>
                <w:rPr>
                  <w:rFonts w:asciiTheme="minorHAnsi" w:hAnsiTheme="minorHAnsi" w:cstheme="minorHAnsi"/>
                  <w:szCs w:val="22"/>
                  <w:lang w:val="fr-CH"/>
                </w:rPr>
                <w:id w:val="-186466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4A9" w:rsidRPr="00A249E0">
                  <w:rPr>
                    <w:rFonts w:ascii="Segoe UI Symbol" w:eastAsia="MS Gothic" w:hAnsi="Segoe UI Symbol" w:cs="Segoe UI Symbol"/>
                    <w:szCs w:val="22"/>
                    <w:lang w:val="fr-CH"/>
                  </w:rPr>
                  <w:t>☐</w:t>
                </w:r>
              </w:sdtContent>
            </w:sdt>
            <w:r w:rsidR="002A34A9" w:rsidRPr="00A249E0">
              <w:rPr>
                <w:rFonts w:asciiTheme="minorHAnsi" w:hAnsiTheme="minorHAnsi" w:cstheme="minorHAnsi"/>
                <w:szCs w:val="22"/>
                <w:shd w:val="clear" w:color="auto" w:fill="FFFFFF"/>
                <w:lang w:val="fr-CH"/>
              </w:rPr>
              <w:t xml:space="preserve"> Non</w:t>
            </w:r>
            <w:r w:rsidR="002A34A9" w:rsidRPr="00A249E0">
              <w:rPr>
                <w:rFonts w:asciiTheme="minorHAnsi" w:hAnsiTheme="minorHAnsi" w:cstheme="minorHAnsi"/>
                <w:szCs w:val="22"/>
                <w:shd w:val="clear" w:color="auto" w:fill="FFFFFF"/>
                <w:lang w:val="fr-CH"/>
              </w:rPr>
              <w:tab/>
            </w:r>
            <w:r w:rsidR="002A34A9" w:rsidRPr="00A249E0">
              <w:rPr>
                <w:rFonts w:asciiTheme="minorHAnsi" w:hAnsiTheme="minorHAnsi" w:cstheme="minorHAnsi"/>
                <w:szCs w:val="22"/>
                <w:lang w:val="fr-CH"/>
              </w:rPr>
              <w:t xml:space="preserve">Si oui, lesquels et pour qui ? </w:t>
            </w:r>
            <w:r w:rsidR="002A34A9" w:rsidRPr="00A249E0">
              <w:rPr>
                <w:rFonts w:asciiTheme="minorHAnsi" w:hAnsiTheme="minorHAnsi" w:cs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A34A9" w:rsidRPr="00A249E0">
              <w:rPr>
                <w:rFonts w:asciiTheme="minorHAnsi" w:hAnsiTheme="minorHAnsi" w:cstheme="minorHAnsi"/>
                <w:szCs w:val="22"/>
                <w:lang w:val="fr-CH"/>
              </w:rPr>
              <w:instrText xml:space="preserve"> FORMTEXT </w:instrText>
            </w:r>
            <w:r w:rsidR="002A34A9" w:rsidRPr="00A249E0">
              <w:rPr>
                <w:rFonts w:asciiTheme="minorHAnsi" w:hAnsiTheme="minorHAnsi" w:cstheme="minorHAnsi"/>
                <w:szCs w:val="22"/>
                <w:lang w:val="fr-CH"/>
              </w:rPr>
            </w:r>
            <w:r w:rsidR="002A34A9" w:rsidRPr="00A249E0">
              <w:rPr>
                <w:rFonts w:asciiTheme="minorHAnsi" w:hAnsiTheme="minorHAnsi" w:cstheme="minorHAnsi"/>
                <w:szCs w:val="22"/>
                <w:lang w:val="fr-CH"/>
              </w:rPr>
              <w:fldChar w:fldCharType="separate"/>
            </w:r>
            <w:r w:rsidR="002A34A9"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="002A34A9"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="002A34A9"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="002A34A9"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="002A34A9"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="002A34A9" w:rsidRPr="00A249E0">
              <w:rPr>
                <w:rFonts w:asciiTheme="minorHAnsi" w:hAnsiTheme="minorHAnsi" w:cstheme="minorHAnsi"/>
                <w:szCs w:val="22"/>
                <w:lang w:val="fr-CH"/>
              </w:rPr>
              <w:fldChar w:fldCharType="end"/>
            </w:r>
          </w:p>
          <w:p w14:paraId="6CEC50D9" w14:textId="77777777" w:rsidR="00394996" w:rsidRPr="00A249E0" w:rsidRDefault="00394996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</w:p>
          <w:p w14:paraId="3106F76F" w14:textId="63E5409A" w:rsidR="00C75763" w:rsidRPr="00A249E0" w:rsidRDefault="00C75763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</w:p>
        </w:tc>
      </w:tr>
      <w:tr w:rsidR="002A34A9" w:rsidRPr="00A249E0" w14:paraId="758A1BCF" w14:textId="77777777" w:rsidTr="00FE27E0">
        <w:trPr>
          <w:cantSplit/>
        </w:trPr>
        <w:tc>
          <w:tcPr>
            <w:tcW w:w="10348" w:type="dxa"/>
          </w:tcPr>
          <w:p w14:paraId="5793CACF" w14:textId="132F669D" w:rsidR="002A34A9" w:rsidRPr="00A249E0" w:rsidRDefault="00AB1714" w:rsidP="00FE27E0">
            <w:pPr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20</w:t>
            </w:r>
            <w:r w:rsidR="002A34A9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. Depuis quand êtes-vous en contact avec cette famille ? </w:t>
            </w:r>
          </w:p>
          <w:p w14:paraId="2E3275E5" w14:textId="68B3DF8B" w:rsidR="002A34A9" w:rsidRPr="00A249E0" w:rsidRDefault="002A34A9" w:rsidP="00FE27E0">
            <w:pPr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</w: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fldChar w:fldCharType="end"/>
            </w:r>
          </w:p>
          <w:p w14:paraId="4CCAFDFE" w14:textId="77777777" w:rsidR="002A34A9" w:rsidRPr="00A249E0" w:rsidRDefault="002A34A9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</w:p>
          <w:p w14:paraId="227ECCF8" w14:textId="77777777" w:rsidR="002A34A9" w:rsidRPr="00A249E0" w:rsidRDefault="002A34A9" w:rsidP="00FE27E0">
            <w:pPr>
              <w:pStyle w:val="Unterkapitel"/>
              <w:tabs>
                <w:tab w:val="left" w:pos="227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</w:p>
        </w:tc>
      </w:tr>
      <w:tr w:rsidR="00394996" w:rsidRPr="00A249E0" w14:paraId="387133AE" w14:textId="77777777" w:rsidTr="007868A9">
        <w:trPr>
          <w:cantSplit/>
        </w:trPr>
        <w:tc>
          <w:tcPr>
            <w:tcW w:w="10348" w:type="dxa"/>
          </w:tcPr>
          <w:p w14:paraId="2F13C2E1" w14:textId="0676C8DC" w:rsidR="002A34A9" w:rsidRPr="00A249E0" w:rsidRDefault="001863DC">
            <w:pPr>
              <w:pStyle w:val="Unterkapitel"/>
              <w:tabs>
                <w:tab w:val="left" w:pos="227"/>
              </w:tabs>
              <w:rPr>
                <w:rFonts w:asciiTheme="minorHAnsi" w:hAnsiTheme="minorHAnsi" w:cstheme="minorHAnsi"/>
                <w:szCs w:val="22"/>
                <w:lang w:val="fr-CH"/>
              </w:rPr>
            </w:pPr>
            <w:r>
              <w:rPr>
                <w:rFonts w:asciiTheme="minorHAnsi" w:hAnsiTheme="minorHAnsi" w:cstheme="minorHAnsi"/>
                <w:szCs w:val="22"/>
                <w:lang w:val="fr-CH"/>
              </w:rPr>
              <w:t>2</w:t>
            </w:r>
            <w:r w:rsidR="009A43C3">
              <w:rPr>
                <w:rFonts w:asciiTheme="minorHAnsi" w:hAnsiTheme="minorHAnsi" w:cstheme="minorHAnsi"/>
                <w:szCs w:val="22"/>
                <w:lang w:val="fr-CH"/>
              </w:rPr>
              <w:t>1</w:t>
            </w:r>
            <w:r w:rsidR="00394996" w:rsidRPr="00A249E0">
              <w:rPr>
                <w:rFonts w:asciiTheme="minorHAnsi" w:hAnsiTheme="minorHAnsi" w:cstheme="minorHAnsi"/>
                <w:szCs w:val="22"/>
                <w:lang w:val="fr-CH"/>
              </w:rPr>
              <w:t xml:space="preserve">. </w:t>
            </w:r>
            <w:r w:rsidR="002A34A9" w:rsidRPr="00A249E0">
              <w:rPr>
                <w:rFonts w:asciiTheme="minorHAnsi" w:hAnsiTheme="minorHAnsi" w:cstheme="minorHAnsi"/>
                <w:szCs w:val="22"/>
                <w:lang w:val="fr-CH"/>
              </w:rPr>
              <w:t xml:space="preserve">Date du dernier contact que vous avez eu avec la famille : </w:t>
            </w:r>
          </w:p>
          <w:p w14:paraId="2EDC65AC" w14:textId="77777777" w:rsidR="00394996" w:rsidRPr="00A249E0" w:rsidRDefault="002A34A9">
            <w:pPr>
              <w:pStyle w:val="Unterkapitel"/>
              <w:tabs>
                <w:tab w:val="left" w:pos="227"/>
              </w:tabs>
              <w:rPr>
                <w:rFonts w:asciiTheme="minorHAnsi" w:hAnsiTheme="minorHAnsi" w:cstheme="minorHAnsi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fldChar w:fldCharType="end"/>
            </w:r>
          </w:p>
          <w:p w14:paraId="0C886C6A" w14:textId="77777777" w:rsidR="002A34A9" w:rsidRPr="00A249E0" w:rsidRDefault="002A34A9">
            <w:pPr>
              <w:pStyle w:val="Unterkapitel"/>
              <w:tabs>
                <w:tab w:val="left" w:pos="227"/>
              </w:tabs>
              <w:rPr>
                <w:rFonts w:asciiTheme="minorHAnsi" w:hAnsiTheme="minorHAnsi" w:cstheme="minorHAnsi"/>
                <w:szCs w:val="22"/>
                <w:lang w:val="fr-CH"/>
              </w:rPr>
            </w:pPr>
          </w:p>
          <w:p w14:paraId="41CEDFEC" w14:textId="583536E9" w:rsidR="002A34A9" w:rsidRPr="00A249E0" w:rsidRDefault="002A34A9">
            <w:pPr>
              <w:pStyle w:val="Unterkapitel"/>
              <w:tabs>
                <w:tab w:val="left" w:pos="227"/>
              </w:tabs>
              <w:rPr>
                <w:rFonts w:asciiTheme="minorHAnsi" w:hAnsiTheme="minorHAnsi" w:cstheme="minorHAnsi"/>
                <w:szCs w:val="22"/>
                <w:lang w:val="fr-CH"/>
              </w:rPr>
            </w:pPr>
          </w:p>
        </w:tc>
      </w:tr>
      <w:tr w:rsidR="00394996" w:rsidRPr="00A249E0" w14:paraId="4568DFC3" w14:textId="77777777" w:rsidTr="007868A9">
        <w:trPr>
          <w:cantSplit/>
        </w:trPr>
        <w:tc>
          <w:tcPr>
            <w:tcW w:w="10348" w:type="dxa"/>
          </w:tcPr>
          <w:p w14:paraId="2CC9DFD6" w14:textId="3CAD3C7F" w:rsidR="002A34A9" w:rsidRPr="00A249E0" w:rsidRDefault="001863DC" w:rsidP="002A34A9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fr-CH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2</w:t>
            </w:r>
            <w:r w:rsidR="009A43C3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2</w:t>
            </w:r>
            <w:r w:rsidR="00394996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. </w:t>
            </w:r>
            <w:r w:rsidR="002A34A9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Est-ce que les parents sont-ils informés </w:t>
            </w:r>
            <w:r w:rsidR="00562F23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d</w:t>
            </w:r>
            <w:r w:rsidR="00381B7D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u placement</w:t>
            </w:r>
            <w:r w:rsidR="002A34A9" w:rsidRPr="00562F23">
              <w:rPr>
                <w:rFonts w:asciiTheme="minorHAnsi" w:hAnsiTheme="minorHAnsi" w:cstheme="minorHAnsi"/>
                <w:color w:val="FF0000"/>
                <w:sz w:val="22"/>
                <w:szCs w:val="22"/>
                <w:lang w:val="fr-CH"/>
              </w:rPr>
              <w:t xml:space="preserve"> </w:t>
            </w:r>
            <w:r w:rsidR="002A34A9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planifié ? </w:t>
            </w:r>
            <w:r w:rsidR="002A34A9" w:rsidRPr="00A249E0">
              <w:rPr>
                <w:rFonts w:ascii="Segoe UI Symbol" w:hAnsi="Segoe UI Symbol" w:cs="Segoe UI Symbol"/>
                <w:sz w:val="22"/>
                <w:szCs w:val="22"/>
                <w:shd w:val="clear" w:color="auto" w:fill="FFFFFF"/>
                <w:lang w:val="fr-CH"/>
              </w:rPr>
              <w:t>☐</w:t>
            </w:r>
            <w:r w:rsidR="002A34A9" w:rsidRPr="00A249E0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fr-CH"/>
              </w:rPr>
              <w:t xml:space="preserve"> Oui   </w:t>
            </w:r>
            <w:r w:rsidR="002A34A9" w:rsidRPr="00A249E0">
              <w:rPr>
                <w:rFonts w:ascii="Segoe UI Symbol" w:hAnsi="Segoe UI Symbol" w:cs="Segoe UI Symbol"/>
                <w:sz w:val="22"/>
                <w:szCs w:val="22"/>
                <w:shd w:val="clear" w:color="auto" w:fill="FFFFFF"/>
                <w:lang w:val="fr-CH"/>
              </w:rPr>
              <w:t>☐</w:t>
            </w:r>
            <w:r w:rsidR="002A34A9" w:rsidRPr="00A249E0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fr-CH"/>
              </w:rPr>
              <w:t xml:space="preserve"> Non</w:t>
            </w:r>
          </w:p>
          <w:p w14:paraId="6D9725D0" w14:textId="02BD5664" w:rsidR="002A34A9" w:rsidRPr="005D7A1D" w:rsidRDefault="002A34A9" w:rsidP="002A34A9">
            <w:pPr>
              <w:pStyle w:val="Unterkapitel"/>
              <w:tabs>
                <w:tab w:val="left" w:pos="227"/>
              </w:tabs>
              <w:rPr>
                <w:rFonts w:asciiTheme="minorHAnsi" w:hAnsiTheme="minorHAnsi" w:cstheme="minorHAnsi"/>
                <w:color w:val="0070C0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Si oui comment a été la réaction des parents ?</w:t>
            </w:r>
          </w:p>
          <w:p w14:paraId="420B659D" w14:textId="77777777" w:rsidR="00C06C6A" w:rsidRPr="00A249E0" w:rsidRDefault="002A34A9" w:rsidP="002A34A9">
            <w:pPr>
              <w:pStyle w:val="Unterkapitel"/>
              <w:tabs>
                <w:tab w:val="left" w:pos="227"/>
              </w:tabs>
              <w:rPr>
                <w:rFonts w:asciiTheme="minorHAnsi" w:hAnsiTheme="minorHAnsi" w:cstheme="minorHAnsi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fldChar w:fldCharType="end"/>
            </w:r>
          </w:p>
          <w:p w14:paraId="7C28BB8E" w14:textId="77777777" w:rsidR="002A34A9" w:rsidRPr="00A249E0" w:rsidRDefault="002A34A9" w:rsidP="002A34A9">
            <w:pPr>
              <w:pStyle w:val="Unterkapitel"/>
              <w:tabs>
                <w:tab w:val="left" w:pos="227"/>
              </w:tabs>
              <w:rPr>
                <w:rFonts w:asciiTheme="minorHAnsi" w:hAnsiTheme="minorHAnsi" w:cstheme="minorHAnsi"/>
                <w:szCs w:val="22"/>
                <w:lang w:val="fr-CH"/>
              </w:rPr>
            </w:pPr>
          </w:p>
          <w:p w14:paraId="61E265D1" w14:textId="4A460B35" w:rsidR="002A34A9" w:rsidRPr="00A249E0" w:rsidRDefault="002A34A9" w:rsidP="002A34A9">
            <w:pPr>
              <w:pStyle w:val="Unterkapitel"/>
              <w:tabs>
                <w:tab w:val="left" w:pos="227"/>
              </w:tabs>
              <w:rPr>
                <w:rFonts w:asciiTheme="minorHAnsi" w:hAnsiTheme="minorHAnsi" w:cstheme="minorHAnsi"/>
                <w:szCs w:val="22"/>
                <w:lang w:val="fr-CH"/>
              </w:rPr>
            </w:pPr>
          </w:p>
        </w:tc>
      </w:tr>
      <w:tr w:rsidR="00394996" w:rsidRPr="00A249E0" w14:paraId="59EAE39A" w14:textId="77777777" w:rsidTr="007868A9">
        <w:trPr>
          <w:cantSplit/>
        </w:trPr>
        <w:tc>
          <w:tcPr>
            <w:tcW w:w="10348" w:type="dxa"/>
          </w:tcPr>
          <w:p w14:paraId="7EBAD27E" w14:textId="7FC7B29E" w:rsidR="002A34A9" w:rsidRPr="00A249E0" w:rsidRDefault="0099552A" w:rsidP="002A34A9">
            <w:pPr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2</w:t>
            </w:r>
            <w:r w:rsidR="009A43C3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3</w:t>
            </w:r>
            <w:r w:rsidR="002A34A9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. Est-ce que l’enfant / le / la jeune est-il /-elle </w:t>
            </w:r>
            <w:r w:rsidR="002A34A9" w:rsidRPr="00381B7D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informé sur le placement </w:t>
            </w:r>
            <w:r w:rsidR="002A34A9" w:rsidRPr="00A249E0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 xml:space="preserve">? </w:t>
            </w:r>
          </w:p>
          <w:p w14:paraId="700DBEB4" w14:textId="31F223A3" w:rsidR="002A34A9" w:rsidRPr="00A249E0" w:rsidRDefault="002A34A9" w:rsidP="002A34A9">
            <w:pPr>
              <w:pStyle w:val="Unterkapitel"/>
              <w:tabs>
                <w:tab w:val="left" w:pos="227"/>
              </w:tabs>
              <w:rPr>
                <w:rFonts w:asciiTheme="minorHAnsi" w:hAnsiTheme="minorHAnsi" w:cstheme="minorHAnsi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Si oui comment a été la réaction de l’enfant</w:t>
            </w:r>
            <w:r w:rsidR="009A43C3">
              <w:rPr>
                <w:rFonts w:asciiTheme="minorHAnsi" w:hAnsiTheme="minorHAnsi" w:cstheme="minorHAnsi"/>
                <w:szCs w:val="22"/>
                <w:lang w:val="fr-CH"/>
              </w:rPr>
              <w:t>, du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/de la jeune </w:t>
            </w:r>
          </w:p>
          <w:p w14:paraId="5F650D79" w14:textId="52CF26BB" w:rsidR="00394996" w:rsidRPr="00A249E0" w:rsidRDefault="002A34A9" w:rsidP="002A34A9">
            <w:pPr>
              <w:pStyle w:val="Unterkapitel"/>
              <w:tabs>
                <w:tab w:val="left" w:pos="227"/>
              </w:tabs>
              <w:rPr>
                <w:rFonts w:asciiTheme="minorHAnsi" w:hAnsiTheme="minorHAnsi" w:cstheme="minorHAnsi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fldChar w:fldCharType="end"/>
            </w:r>
          </w:p>
          <w:p w14:paraId="42C2BAB7" w14:textId="77777777" w:rsidR="00394996" w:rsidRPr="00A249E0" w:rsidRDefault="00394996">
            <w:pPr>
              <w:pStyle w:val="Unterkapitel"/>
              <w:tabs>
                <w:tab w:val="left" w:pos="227"/>
              </w:tabs>
              <w:rPr>
                <w:rFonts w:asciiTheme="minorHAnsi" w:hAnsiTheme="minorHAnsi" w:cstheme="minorHAnsi"/>
                <w:szCs w:val="22"/>
                <w:lang w:val="fr-CH"/>
              </w:rPr>
            </w:pPr>
          </w:p>
          <w:p w14:paraId="681DCA68" w14:textId="77777777" w:rsidR="00394996" w:rsidRPr="00A249E0" w:rsidRDefault="00394996">
            <w:pPr>
              <w:pStyle w:val="Unterkapitel"/>
              <w:tabs>
                <w:tab w:val="left" w:pos="227"/>
              </w:tabs>
              <w:rPr>
                <w:rFonts w:asciiTheme="minorHAnsi" w:hAnsiTheme="minorHAnsi" w:cstheme="minorHAnsi"/>
                <w:szCs w:val="22"/>
                <w:lang w:val="fr-CH"/>
              </w:rPr>
            </w:pPr>
          </w:p>
        </w:tc>
      </w:tr>
      <w:tr w:rsidR="00394996" w:rsidRPr="00A249E0" w14:paraId="3D21D5D8" w14:textId="77777777" w:rsidTr="007868A9">
        <w:trPr>
          <w:cantSplit/>
        </w:trPr>
        <w:tc>
          <w:tcPr>
            <w:tcW w:w="10348" w:type="dxa"/>
          </w:tcPr>
          <w:p w14:paraId="043DC4A3" w14:textId="773FF8CC" w:rsidR="00394996" w:rsidRPr="005D7A1D" w:rsidRDefault="00394996" w:rsidP="00CE12E5">
            <w:pPr>
              <w:pStyle w:val="Unterkapitel"/>
              <w:tabs>
                <w:tab w:val="left" w:pos="227"/>
                <w:tab w:val="left" w:pos="3331"/>
              </w:tabs>
              <w:spacing w:before="60" w:after="60"/>
              <w:rPr>
                <w:rFonts w:asciiTheme="minorHAnsi" w:hAnsiTheme="minorHAnsi" w:cstheme="minorHAnsi"/>
                <w:color w:val="0070C0"/>
                <w:lang w:val="fr-CH"/>
              </w:rPr>
            </w:pP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>2</w:t>
            </w:r>
            <w:r w:rsidR="009A43C3">
              <w:rPr>
                <w:rFonts w:asciiTheme="minorHAnsi" w:hAnsiTheme="minorHAnsi" w:cstheme="minorHAnsi"/>
                <w:szCs w:val="22"/>
                <w:lang w:val="fr-CH"/>
              </w:rPr>
              <w:t>4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 xml:space="preserve">. </w:t>
            </w:r>
            <w:r w:rsidR="00CE12E5" w:rsidRPr="00A249E0">
              <w:rPr>
                <w:rFonts w:asciiTheme="minorHAnsi" w:hAnsiTheme="minorHAnsi" w:cstheme="minorHAnsi"/>
                <w:b/>
                <w:bCs/>
                <w:lang w:val="fr-CH"/>
              </w:rPr>
              <w:t>Durée</w:t>
            </w:r>
            <w:r w:rsidR="00381B7D">
              <w:rPr>
                <w:rFonts w:asciiTheme="minorHAnsi" w:hAnsiTheme="minorHAnsi" w:cstheme="minorHAnsi"/>
                <w:b/>
                <w:bCs/>
                <w:lang w:val="fr-CH"/>
              </w:rPr>
              <w:t xml:space="preserve"> souhaitée</w: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t xml:space="preserve"> </w:t>
            </w:r>
            <w:r w:rsidR="00CE12E5" w:rsidRPr="00A249E0">
              <w:rPr>
                <w:rFonts w:asciiTheme="minorHAnsi" w:hAnsiTheme="minorHAnsi" w:cstheme="minorHAnsi"/>
                <w:b/>
                <w:bCs/>
                <w:lang w:val="fr-CH"/>
              </w:rPr>
              <w:t>du placement </w: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t xml:space="preserve">: </w: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tab/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instrText xml:space="preserve"> FORMTEXT </w:instrTex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fldChar w:fldCharType="separate"/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t> </w: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t> </w: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t> </w: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t> </w: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t> </w: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fldChar w:fldCharType="end"/>
            </w:r>
            <w:r w:rsidR="005D7A1D">
              <w:rPr>
                <w:rFonts w:asciiTheme="minorHAnsi" w:hAnsiTheme="minorHAnsi" w:cstheme="minorHAnsi"/>
                <w:color w:val="0070C0"/>
                <w:lang w:val="fr-CH"/>
              </w:rPr>
              <w:t xml:space="preserve"> </w:t>
            </w:r>
          </w:p>
          <w:p w14:paraId="46A182C0" w14:textId="3305E563" w:rsidR="00CE12E5" w:rsidRPr="00A249E0" w:rsidRDefault="00CE12E5" w:rsidP="00CE12E5">
            <w:pPr>
              <w:pStyle w:val="Unterkapitel"/>
              <w:tabs>
                <w:tab w:val="left" w:pos="227"/>
                <w:tab w:val="left" w:pos="3331"/>
              </w:tabs>
              <w:spacing w:before="60" w:after="60"/>
              <w:rPr>
                <w:rFonts w:asciiTheme="minorHAnsi" w:hAnsiTheme="minorHAnsi" w:cstheme="minorHAnsi"/>
                <w:szCs w:val="22"/>
                <w:lang w:val="fr-CH"/>
              </w:rPr>
            </w:pPr>
          </w:p>
        </w:tc>
      </w:tr>
      <w:tr w:rsidR="00394996" w:rsidRPr="00A249E0" w14:paraId="081A27F2" w14:textId="77777777" w:rsidTr="007868A9">
        <w:trPr>
          <w:cantSplit/>
        </w:trPr>
        <w:tc>
          <w:tcPr>
            <w:tcW w:w="10348" w:type="dxa"/>
          </w:tcPr>
          <w:p w14:paraId="7A517045" w14:textId="18D0287C" w:rsidR="00394996" w:rsidRPr="00A249E0" w:rsidRDefault="00394996" w:rsidP="00CE12E5">
            <w:pPr>
              <w:pStyle w:val="Unterkapitel"/>
              <w:tabs>
                <w:tab w:val="left" w:pos="227"/>
                <w:tab w:val="left" w:pos="3331"/>
              </w:tabs>
              <w:rPr>
                <w:rFonts w:asciiTheme="minorHAnsi" w:hAnsiTheme="minorHAnsi" w:cstheme="minorHAnsi"/>
                <w:szCs w:val="22"/>
                <w:lang w:val="fr-CH"/>
              </w:rPr>
            </w:pP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lastRenderedPageBreak/>
              <w:t>2</w:t>
            </w:r>
            <w:r w:rsidR="009A43C3">
              <w:rPr>
                <w:rFonts w:asciiTheme="minorHAnsi" w:hAnsiTheme="minorHAnsi" w:cstheme="minorHAnsi"/>
                <w:szCs w:val="22"/>
                <w:lang w:val="fr-CH"/>
              </w:rPr>
              <w:t>5</w:t>
            </w:r>
            <w:r w:rsidRPr="00A249E0">
              <w:rPr>
                <w:rFonts w:asciiTheme="minorHAnsi" w:hAnsiTheme="minorHAnsi" w:cstheme="minorHAnsi"/>
                <w:szCs w:val="22"/>
                <w:lang w:val="fr-CH"/>
              </w:rPr>
              <w:t xml:space="preserve">. </w:t>
            </w:r>
            <w:r w:rsidR="00CE12E5" w:rsidRPr="00A249E0">
              <w:rPr>
                <w:rFonts w:asciiTheme="minorHAnsi" w:hAnsiTheme="minorHAnsi" w:cstheme="minorHAnsi"/>
                <w:b/>
                <w:bCs/>
                <w:lang w:val="fr-CH"/>
              </w:rPr>
              <w:t>Date d’entrée</w: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t xml:space="preserve"> souhaitée : </w: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tab/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instrText xml:space="preserve"> FORMTEXT </w:instrTex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fldChar w:fldCharType="separate"/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t> </w: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t> </w: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t> </w: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t> </w: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t> </w:t>
            </w:r>
            <w:r w:rsidR="00CE12E5" w:rsidRPr="00A249E0">
              <w:rPr>
                <w:rFonts w:asciiTheme="minorHAnsi" w:hAnsiTheme="minorHAnsi" w:cstheme="minorHAnsi"/>
                <w:lang w:val="fr-CH"/>
              </w:rPr>
              <w:fldChar w:fldCharType="end"/>
            </w:r>
          </w:p>
          <w:p w14:paraId="214CF0A4" w14:textId="77777777" w:rsidR="00394996" w:rsidRPr="00A249E0" w:rsidRDefault="00394996" w:rsidP="00CE12E5">
            <w:pPr>
              <w:pStyle w:val="Unterkapitel"/>
              <w:tabs>
                <w:tab w:val="left" w:pos="227"/>
                <w:tab w:val="left" w:pos="3331"/>
              </w:tabs>
              <w:rPr>
                <w:rFonts w:asciiTheme="minorHAnsi" w:hAnsiTheme="minorHAnsi" w:cstheme="minorHAnsi"/>
                <w:szCs w:val="22"/>
                <w:lang w:val="fr-CH"/>
              </w:rPr>
            </w:pPr>
          </w:p>
          <w:p w14:paraId="1FB89ADF" w14:textId="77777777" w:rsidR="00394996" w:rsidRPr="00A249E0" w:rsidRDefault="00394996" w:rsidP="00CE12E5">
            <w:pPr>
              <w:pStyle w:val="Unterkapitel"/>
              <w:tabs>
                <w:tab w:val="left" w:pos="227"/>
                <w:tab w:val="left" w:pos="3331"/>
              </w:tabs>
              <w:rPr>
                <w:rFonts w:asciiTheme="minorHAnsi" w:hAnsiTheme="minorHAnsi" w:cstheme="minorHAnsi"/>
                <w:szCs w:val="22"/>
                <w:lang w:val="fr-CH"/>
              </w:rPr>
            </w:pPr>
          </w:p>
        </w:tc>
      </w:tr>
    </w:tbl>
    <w:p w14:paraId="5EA325A0" w14:textId="75723E80" w:rsidR="003E6E82" w:rsidRPr="00A249E0" w:rsidRDefault="003E6E82">
      <w:pPr>
        <w:rPr>
          <w:rFonts w:ascii="Calibri" w:hAnsi="Calibri" w:cs="Calibri"/>
          <w:sz w:val="22"/>
          <w:szCs w:val="22"/>
          <w:lang w:val="fr-CH"/>
        </w:rPr>
      </w:pPr>
    </w:p>
    <w:p w14:paraId="3AD4A664" w14:textId="0B0027C4" w:rsidR="00554CF3" w:rsidRPr="00A249E0" w:rsidRDefault="00554CF3">
      <w:pPr>
        <w:rPr>
          <w:rFonts w:ascii="Calibri" w:hAnsi="Calibri" w:cs="Calibri"/>
          <w:sz w:val="22"/>
          <w:szCs w:val="22"/>
          <w:lang w:val="fr-CH"/>
        </w:rPr>
      </w:pPr>
    </w:p>
    <w:p w14:paraId="5FEB92D7" w14:textId="77777777" w:rsidR="00554CF3" w:rsidRPr="00A249E0" w:rsidRDefault="00554CF3">
      <w:pPr>
        <w:rPr>
          <w:rFonts w:ascii="Calibri" w:hAnsi="Calibri" w:cs="Calibri"/>
          <w:sz w:val="22"/>
          <w:szCs w:val="22"/>
          <w:lang w:val="fr-CH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4"/>
        <w:gridCol w:w="5174"/>
      </w:tblGrid>
      <w:tr w:rsidR="00456D89" w:rsidRPr="00A249E0" w14:paraId="62A043F7" w14:textId="77777777" w:rsidTr="00FE27E0">
        <w:trPr>
          <w:cantSplit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E295" w14:textId="4C951A75" w:rsidR="00456D89" w:rsidRPr="00A249E0" w:rsidRDefault="00456D89" w:rsidP="00554CF3">
            <w:pPr>
              <w:pStyle w:val="Unterkapitel"/>
              <w:tabs>
                <w:tab w:val="left" w:pos="2694"/>
              </w:tabs>
              <w:ind w:left="142"/>
              <w:rPr>
                <w:rFonts w:ascii="Calibri" w:hAnsi="Calibri" w:cs="Calibri"/>
                <w:b/>
                <w:sz w:val="24"/>
                <w:szCs w:val="24"/>
                <w:lang w:val="fr-CH"/>
              </w:rPr>
            </w:pPr>
            <w:bookmarkStart w:id="2" w:name="_Hlk48573845"/>
            <w:r w:rsidRPr="00A249E0">
              <w:rPr>
                <w:rFonts w:ascii="Calibri" w:hAnsi="Calibri" w:cs="Calibri"/>
                <w:b/>
                <w:sz w:val="24"/>
                <w:szCs w:val="24"/>
                <w:lang w:val="fr-CH"/>
              </w:rPr>
              <w:t>Pour le service mandant</w:t>
            </w:r>
          </w:p>
          <w:p w14:paraId="0F24D71E" w14:textId="77777777" w:rsidR="00456D89" w:rsidRPr="00A249E0" w:rsidRDefault="00456D89" w:rsidP="00554CF3">
            <w:pPr>
              <w:pStyle w:val="Unterkapitel"/>
              <w:tabs>
                <w:tab w:val="left" w:pos="2694"/>
              </w:tabs>
              <w:ind w:left="142"/>
              <w:rPr>
                <w:rFonts w:ascii="Calibri" w:hAnsi="Calibri" w:cs="Calibri"/>
                <w:b/>
                <w:sz w:val="24"/>
                <w:szCs w:val="24"/>
                <w:lang w:val="fr-CH"/>
              </w:rPr>
            </w:pPr>
          </w:p>
          <w:p w14:paraId="14906E95" w14:textId="77777777" w:rsidR="00456D89" w:rsidRPr="00A249E0" w:rsidRDefault="00456D89" w:rsidP="00554CF3">
            <w:pPr>
              <w:pStyle w:val="Unterkapitel"/>
              <w:tabs>
                <w:tab w:val="left" w:pos="500"/>
              </w:tabs>
              <w:spacing w:after="90"/>
              <w:rPr>
                <w:rFonts w:asciiTheme="minorHAnsi" w:hAnsiTheme="minorHAns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ab/>
              <w:t xml:space="preserve">Nom et prénom :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03EF009B" w14:textId="565AA633" w:rsidR="00456D89" w:rsidRPr="00A249E0" w:rsidRDefault="00456D89" w:rsidP="00456D89">
            <w:pPr>
              <w:pStyle w:val="Unterkapitel"/>
              <w:tabs>
                <w:tab w:val="left" w:pos="500"/>
              </w:tabs>
              <w:spacing w:after="90"/>
              <w:rPr>
                <w:rFonts w:asciiTheme="minorHAnsi" w:hAnsiTheme="minorHAns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ab/>
              <w:t xml:space="preserve">Lieu et date :      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02F6EFD0" w14:textId="77777777" w:rsidR="00456D89" w:rsidRPr="00A249E0" w:rsidRDefault="00456D89" w:rsidP="00456D89">
            <w:pPr>
              <w:pStyle w:val="Unterkapitel"/>
              <w:tabs>
                <w:tab w:val="left" w:pos="500"/>
              </w:tabs>
              <w:spacing w:after="9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ab/>
              <w:t xml:space="preserve">Signature :          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="Calibri" w:hAnsi="Calibri" w:cs="Calibr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="Calibri" w:hAnsi="Calibri" w:cs="Calibr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="Calibri" w:hAnsi="Calibri" w:cs="Calibri"/>
                <w:szCs w:val="22"/>
                <w:lang w:val="fr-CH"/>
              </w:rPr>
            </w:r>
            <w:r w:rsidRPr="00A249E0">
              <w:rPr>
                <w:rFonts w:ascii="Calibri" w:hAnsi="Calibri" w:cs="Calibri"/>
                <w:szCs w:val="22"/>
                <w:lang w:val="fr-CH"/>
              </w:rPr>
              <w:fldChar w:fldCharType="separate"/>
            </w:r>
            <w:r w:rsidRPr="00A249E0">
              <w:rPr>
                <w:rFonts w:ascii="Calibri" w:hAnsi="Calibri" w:cs="Calibri"/>
                <w:szCs w:val="22"/>
                <w:lang w:val="fr-CH"/>
              </w:rPr>
              <w:t> 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> 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> 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> 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> 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fldChar w:fldCharType="end"/>
            </w:r>
          </w:p>
          <w:p w14:paraId="19794BE0" w14:textId="5ADABCF8" w:rsidR="00456D89" w:rsidRPr="00A249E0" w:rsidRDefault="00456D89" w:rsidP="00554CF3">
            <w:pPr>
              <w:pStyle w:val="Unterkapitel"/>
              <w:tabs>
                <w:tab w:val="left" w:pos="500"/>
              </w:tabs>
              <w:spacing w:after="90"/>
              <w:rPr>
                <w:rFonts w:asciiTheme="minorHAnsi" w:hAnsiTheme="minorHAnsi"/>
                <w:szCs w:val="22"/>
                <w:lang w:val="fr-CH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DB00" w14:textId="4BF6B06E" w:rsidR="00456D89" w:rsidRPr="00A249E0" w:rsidRDefault="00456D89" w:rsidP="00456D89">
            <w:pPr>
              <w:pStyle w:val="Unterkapitel"/>
              <w:tabs>
                <w:tab w:val="left" w:pos="2694"/>
              </w:tabs>
              <w:ind w:left="142"/>
              <w:rPr>
                <w:rFonts w:ascii="Calibri" w:hAnsi="Calibri" w:cs="Calibri"/>
                <w:b/>
                <w:sz w:val="24"/>
                <w:szCs w:val="24"/>
                <w:lang w:val="fr-CH"/>
              </w:rPr>
            </w:pPr>
            <w:r w:rsidRPr="00A249E0">
              <w:rPr>
                <w:rFonts w:ascii="Calibri" w:hAnsi="Calibri" w:cs="Calibri"/>
                <w:b/>
                <w:sz w:val="24"/>
                <w:szCs w:val="24"/>
                <w:lang w:val="fr-CH"/>
              </w:rPr>
              <w:t>Pour CAUT</w:t>
            </w:r>
          </w:p>
          <w:p w14:paraId="64D04B2A" w14:textId="77777777" w:rsidR="00456D89" w:rsidRPr="00A249E0" w:rsidRDefault="00456D89" w:rsidP="00456D89">
            <w:pPr>
              <w:pStyle w:val="Unterkapitel"/>
              <w:tabs>
                <w:tab w:val="left" w:pos="2694"/>
              </w:tabs>
              <w:ind w:left="142"/>
              <w:rPr>
                <w:rFonts w:ascii="Calibri" w:hAnsi="Calibri" w:cs="Calibri"/>
                <w:b/>
                <w:sz w:val="24"/>
                <w:szCs w:val="24"/>
                <w:lang w:val="fr-CH"/>
              </w:rPr>
            </w:pPr>
          </w:p>
          <w:p w14:paraId="25E084FE" w14:textId="77777777" w:rsidR="00456D89" w:rsidRPr="00A249E0" w:rsidRDefault="00456D89" w:rsidP="00456D89">
            <w:pPr>
              <w:pStyle w:val="Unterkapitel"/>
              <w:tabs>
                <w:tab w:val="left" w:pos="500"/>
              </w:tabs>
              <w:spacing w:after="90"/>
              <w:rPr>
                <w:rFonts w:asciiTheme="minorHAnsi" w:hAnsiTheme="minorHAns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ab/>
              <w:t xml:space="preserve">Nom et prénom :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315ACBFB" w14:textId="77777777" w:rsidR="00456D89" w:rsidRPr="00A249E0" w:rsidRDefault="00456D89" w:rsidP="00456D89">
            <w:pPr>
              <w:pStyle w:val="Unterkapitel"/>
              <w:tabs>
                <w:tab w:val="left" w:pos="500"/>
              </w:tabs>
              <w:spacing w:after="90"/>
              <w:rPr>
                <w:rFonts w:asciiTheme="minorHAnsi" w:hAnsiTheme="minorHAns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ab/>
              <w:t xml:space="preserve">Lieu et date :      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Theme="minorHAnsi" w:hAnsiTheme="minorHAnsi"/>
                <w:szCs w:val="22"/>
                <w:lang w:val="fr-CH"/>
              </w:rPr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separate"/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noProof/>
                <w:szCs w:val="22"/>
                <w:lang w:val="fr-CH"/>
              </w:rPr>
              <w:t> </w:t>
            </w:r>
            <w:r w:rsidRPr="00A249E0">
              <w:rPr>
                <w:rFonts w:asciiTheme="minorHAnsi" w:hAnsiTheme="minorHAnsi"/>
                <w:szCs w:val="22"/>
                <w:lang w:val="fr-CH"/>
              </w:rPr>
              <w:fldChar w:fldCharType="end"/>
            </w:r>
          </w:p>
          <w:p w14:paraId="03502F82" w14:textId="77777777" w:rsidR="00456D89" w:rsidRPr="00A249E0" w:rsidRDefault="00456D89" w:rsidP="00456D89">
            <w:pPr>
              <w:pStyle w:val="Unterkapitel"/>
              <w:tabs>
                <w:tab w:val="left" w:pos="500"/>
              </w:tabs>
              <w:spacing w:after="90"/>
              <w:rPr>
                <w:rFonts w:ascii="Calibri" w:hAnsi="Calibri" w:cs="Calibri"/>
                <w:szCs w:val="22"/>
                <w:lang w:val="fr-CH"/>
              </w:rPr>
            </w:pPr>
            <w:r w:rsidRPr="00A249E0">
              <w:rPr>
                <w:rFonts w:ascii="Calibri" w:hAnsi="Calibri" w:cs="Calibri"/>
                <w:szCs w:val="22"/>
                <w:lang w:val="fr-CH"/>
              </w:rPr>
              <w:tab/>
              <w:t xml:space="preserve">Signature :           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ab/>
            </w:r>
            <w:r w:rsidRPr="00A249E0">
              <w:rPr>
                <w:rFonts w:ascii="Calibri" w:hAnsi="Calibri" w:cs="Calibri"/>
                <w:szCs w:val="22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9E0">
              <w:rPr>
                <w:rFonts w:ascii="Calibri" w:hAnsi="Calibri" w:cs="Calibri"/>
                <w:szCs w:val="22"/>
                <w:lang w:val="fr-CH"/>
              </w:rPr>
              <w:instrText xml:space="preserve"> FORMTEXT </w:instrText>
            </w:r>
            <w:r w:rsidRPr="00A249E0">
              <w:rPr>
                <w:rFonts w:ascii="Calibri" w:hAnsi="Calibri" w:cs="Calibri"/>
                <w:szCs w:val="22"/>
                <w:lang w:val="fr-CH"/>
              </w:rPr>
            </w:r>
            <w:r w:rsidRPr="00A249E0">
              <w:rPr>
                <w:rFonts w:ascii="Calibri" w:hAnsi="Calibri" w:cs="Calibri"/>
                <w:szCs w:val="22"/>
                <w:lang w:val="fr-CH"/>
              </w:rPr>
              <w:fldChar w:fldCharType="separate"/>
            </w:r>
            <w:r w:rsidRPr="00A249E0">
              <w:rPr>
                <w:rFonts w:ascii="Calibri" w:hAnsi="Calibri" w:cs="Calibri"/>
                <w:szCs w:val="22"/>
                <w:lang w:val="fr-CH"/>
              </w:rPr>
              <w:t> 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> 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> 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> 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t> </w:t>
            </w:r>
            <w:r w:rsidRPr="00A249E0">
              <w:rPr>
                <w:rFonts w:ascii="Calibri" w:hAnsi="Calibri" w:cs="Calibri"/>
                <w:szCs w:val="22"/>
                <w:lang w:val="fr-CH"/>
              </w:rPr>
              <w:fldChar w:fldCharType="end"/>
            </w:r>
          </w:p>
          <w:p w14:paraId="127F375D" w14:textId="363B411B" w:rsidR="00456D89" w:rsidRPr="00A249E0" w:rsidRDefault="00456D89" w:rsidP="00456D89">
            <w:pPr>
              <w:pStyle w:val="Unterkapitel"/>
              <w:tabs>
                <w:tab w:val="left" w:pos="500"/>
              </w:tabs>
              <w:spacing w:after="90"/>
              <w:rPr>
                <w:rFonts w:ascii="Calibri" w:hAnsi="Calibri" w:cs="Calibri"/>
                <w:szCs w:val="22"/>
                <w:lang w:val="fr-CH"/>
              </w:rPr>
            </w:pPr>
          </w:p>
        </w:tc>
      </w:tr>
      <w:bookmarkEnd w:id="2"/>
    </w:tbl>
    <w:p w14:paraId="5262834F" w14:textId="565F7A75" w:rsidR="003E6E82" w:rsidRPr="00A249E0" w:rsidRDefault="003E6E82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</w:p>
    <w:p w14:paraId="27E9C3C8" w14:textId="4E088B00" w:rsidR="00334435" w:rsidRPr="00A249E0" w:rsidRDefault="00334435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</w:p>
    <w:p w14:paraId="38C95372" w14:textId="1E930B17" w:rsidR="00334435" w:rsidRPr="00A249E0" w:rsidRDefault="00334435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</w:p>
    <w:p w14:paraId="0A1D408F" w14:textId="77777777" w:rsidR="00334435" w:rsidRPr="00A249E0" w:rsidRDefault="00334435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</w:p>
    <w:p w14:paraId="0FB213FF" w14:textId="3DB5E6FE" w:rsidR="00587B37" w:rsidRPr="00A249E0" w:rsidRDefault="00587B37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</w:p>
    <w:p w14:paraId="60C7D77E" w14:textId="6DA2E5F8" w:rsidR="00587B37" w:rsidRPr="00A249E0" w:rsidRDefault="00587B37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</w:p>
    <w:p w14:paraId="1D5D5C33" w14:textId="21A6C2CE" w:rsidR="00587B37" w:rsidRPr="00A249E0" w:rsidRDefault="00587B37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</w:p>
    <w:p w14:paraId="158C2E1B" w14:textId="3DD19069" w:rsidR="00587B37" w:rsidRPr="00A249E0" w:rsidRDefault="00587B37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</w:p>
    <w:p w14:paraId="2B9DD461" w14:textId="60E9449C" w:rsidR="00587B37" w:rsidRPr="00A249E0" w:rsidRDefault="00587B37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</w:p>
    <w:p w14:paraId="2ED3B2B1" w14:textId="77777777" w:rsidR="00587B37" w:rsidRPr="00A249E0" w:rsidRDefault="00587B37" w:rsidP="007D71AE">
      <w:pPr>
        <w:pStyle w:val="Unterkapitel"/>
        <w:tabs>
          <w:tab w:val="left" w:pos="227"/>
        </w:tabs>
        <w:rPr>
          <w:rFonts w:ascii="Calibri" w:hAnsi="Calibri" w:cs="Calibri"/>
          <w:szCs w:val="22"/>
          <w:lang w:val="fr-CH"/>
        </w:rPr>
      </w:pPr>
    </w:p>
    <w:p w14:paraId="720D2D93" w14:textId="7272519D" w:rsidR="00394996" w:rsidRPr="00A249E0" w:rsidRDefault="00456D89" w:rsidP="007D71AE">
      <w:pPr>
        <w:pStyle w:val="Unterkapitel"/>
        <w:tabs>
          <w:tab w:val="left" w:pos="227"/>
        </w:tabs>
        <w:rPr>
          <w:rFonts w:ascii="Calibri" w:hAnsi="Calibri" w:cs="Calibri"/>
          <w:sz w:val="18"/>
          <w:szCs w:val="18"/>
          <w:lang w:val="fr-CH"/>
        </w:rPr>
      </w:pPr>
      <w:r w:rsidRPr="00A249E0">
        <w:rPr>
          <w:rFonts w:ascii="Calibri" w:hAnsi="Calibri" w:cs="Calibri"/>
          <w:sz w:val="18"/>
          <w:szCs w:val="18"/>
          <w:lang w:val="fr-CH"/>
        </w:rPr>
        <w:t>10</w:t>
      </w:r>
      <w:r w:rsidR="00C406DC" w:rsidRPr="00A249E0">
        <w:rPr>
          <w:rFonts w:ascii="Calibri" w:hAnsi="Calibri" w:cs="Calibri"/>
          <w:sz w:val="18"/>
          <w:szCs w:val="18"/>
          <w:lang w:val="fr-CH"/>
        </w:rPr>
        <w:t>.20</w:t>
      </w:r>
      <w:r w:rsidR="00DC21E0" w:rsidRPr="00A249E0">
        <w:rPr>
          <w:rFonts w:ascii="Calibri" w:hAnsi="Calibri" w:cs="Calibri"/>
          <w:sz w:val="18"/>
          <w:szCs w:val="18"/>
          <w:lang w:val="fr-CH"/>
        </w:rPr>
        <w:t>20</w:t>
      </w:r>
      <w:r w:rsidR="00C406DC" w:rsidRPr="00A249E0">
        <w:rPr>
          <w:rFonts w:ascii="Calibri" w:hAnsi="Calibri" w:cs="Calibri"/>
          <w:sz w:val="18"/>
          <w:szCs w:val="18"/>
          <w:lang w:val="fr-CH"/>
        </w:rPr>
        <w:t>/V</w:t>
      </w:r>
      <w:r w:rsidR="00DC21E0" w:rsidRPr="00A249E0">
        <w:rPr>
          <w:rFonts w:ascii="Calibri" w:hAnsi="Calibri" w:cs="Calibri"/>
          <w:sz w:val="18"/>
          <w:szCs w:val="18"/>
          <w:lang w:val="fr-CH"/>
        </w:rPr>
        <w:t>1</w:t>
      </w:r>
      <w:r w:rsidR="00A21476" w:rsidRPr="00A249E0">
        <w:rPr>
          <w:rFonts w:ascii="Calibri" w:hAnsi="Calibri" w:cs="Calibri"/>
          <w:sz w:val="18"/>
          <w:szCs w:val="18"/>
          <w:lang w:val="fr-CH"/>
        </w:rPr>
        <w:t xml:space="preserve"> PerspectivP</w:t>
      </w:r>
      <w:r w:rsidR="00554CF3" w:rsidRPr="00A249E0">
        <w:rPr>
          <w:rFonts w:ascii="Calibri" w:hAnsi="Calibri" w:cs="Calibri"/>
          <w:sz w:val="18"/>
          <w:szCs w:val="18"/>
          <w:lang w:val="fr-CH"/>
        </w:rPr>
        <w:t>lus</w:t>
      </w:r>
      <w:r w:rsidR="00A21476" w:rsidRPr="00A249E0">
        <w:rPr>
          <w:rFonts w:ascii="Calibri" w:hAnsi="Calibri" w:cs="Calibri"/>
          <w:sz w:val="18"/>
          <w:szCs w:val="18"/>
          <w:lang w:val="fr-CH"/>
        </w:rPr>
        <w:t xml:space="preserve"> Sàrl</w:t>
      </w:r>
    </w:p>
    <w:sectPr w:rsidR="00394996" w:rsidRPr="00A249E0" w:rsidSect="0006181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379" w:right="282" w:bottom="1191" w:left="993" w:header="227" w:footer="454" w:gutter="0"/>
      <w:cols w:space="720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2" wne:kcmSecondary="0053">
      <wne:acd wne:acdName="acd0"/>
    </wne:keymap>
    <wne:keymap wne:kcmPrimary="0445" wne:kcmSecondary="0031">
      <wne:acd wne:acdName="acd2"/>
    </wne:keymap>
    <wne:keymap wne:kcmPrimary="0445" wne:kcmSecondary="0032">
      <wne:acd wne:acdName="acd3"/>
    </wne:keymap>
    <wne:keymap wne:kcmPrimary="0445" wne:kcmSecondary="0033">
      <wne:acd wne:acdName="acd4"/>
    </wne:keymap>
    <wne:keymap wne:kcmPrimary="0445" wne:kcmSecondary="0034">
      <wne:acd wne:acdName="acd5"/>
    </wne:keymap>
    <wne:keymap wne:kcmPrimary="0447" wne:kcmSecondary="0054">
      <wne:acd wne:acdName="acd6"/>
    </wne:keymap>
    <wne:keymap wne:kcmPrimary="0448" wne:kcmSecondary="0054">
      <wne:acd wne:acdName="acd7"/>
    </wne:keymap>
    <wne:keymap wne:kcmPrimary="0450">
      <wne:acd wne:acdName="acd1"/>
    </wne:keymap>
    <wne:keymap wne:kcmPrimary="0454" wne:kcmSecondary="0054">
      <wne:acd wne:acdName="acd8"/>
    </wne:keymap>
    <wne:keymap wne:kcmPrimary="0455" wne:kcmSecondary="0054">
      <wne:acd wne:acdName="acd9"/>
    </wne:keymap>
    <wne:keymap wne:kcmPrimary="045A" wne:kcmSecondary="0054">
      <wne:acd wne:acdName="acd1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gBfAF8AQQB1AGYAegBhAGUAaABsAHUAbgBnAF8AQgBpAG4AZABlAHMAdAByAGkAYwBoAA==" wne:acdName="acd0" wne:fciIndexBasedOn="0065"/>
    <wne:acd wne:argValue="AgBfAF8AQQB1AGYAegBhAGUAaABsAHUAbgBnAF8AUAB1AG4AawB0AA==" wne:acdName="acd1" wne:fciIndexBasedOn="0065"/>
    <wne:acd wne:argValue="AgBfAF8ARwBsAGkAZQBkAGUAcgB1AG4AZwAxAA==" wne:acdName="acd2" wne:fciIndexBasedOn="0065"/>
    <wne:acd wne:argValue="AgBfAF8ARwBsAGkAZQBkAGUAcgB1AG4AZwAyAA==" wne:acdName="acd3" wne:fciIndexBasedOn="0065"/>
    <wne:acd wne:argValue="AgBfAF8ARwBsAGkAZQBkAGUAcgB1AG4AZwAzAA==" wne:acdName="acd4" wne:fciIndexBasedOn="0065"/>
    <wne:acd wne:argValue="AgBfAF8ARwBsAGkAZQBkAGUAcgB1AG4AZwA0AA==" wne:acdName="acd5" wne:fciIndexBasedOn="0065"/>
    <wne:acd wne:argValue="AgBfAF8ARwByAHUAbgBkAHQAZQB4AHQA" wne:acdName="acd6" wne:fciIndexBasedOn="0065"/>
    <wne:acd wne:argValue="AgBfAF8ASABhAHUAcAB0AHQAaQB0AGUAbAA=" wne:acdName="acd7" wne:fciIndexBasedOn="0065"/>
    <wne:acd wne:argValue="AgBfAF8AVABoAGUAbQBhAHQAaQB0AGUAbAA=" wne:acdName="acd8" wne:fciIndexBasedOn="0065"/>
    <wne:acd wne:argValue="AgBfAF8AVQBuAHQAZQByAHQAaQB0AGUAbAA=" wne:acdName="acd9" wne:fciIndexBasedOn="0065"/>
    <wne:acd wne:argValue="AgBfAF8AWgB3AGkAcwBjAGgAZQBuAHQAaQB0AGUAbAA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E7E69" w14:textId="77777777" w:rsidR="00413BC8" w:rsidRDefault="00413BC8">
      <w:r>
        <w:separator/>
      </w:r>
    </w:p>
  </w:endnote>
  <w:endnote w:type="continuationSeparator" w:id="0">
    <w:p w14:paraId="2B5B4B05" w14:textId="77777777" w:rsidR="00413BC8" w:rsidRDefault="0041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B7AF7" w14:textId="575DE42B" w:rsidR="00FE27E0" w:rsidRPr="00456D89" w:rsidRDefault="00FE27E0" w:rsidP="00456D89">
    <w:pPr>
      <w:tabs>
        <w:tab w:val="right" w:pos="8222"/>
      </w:tabs>
      <w:jc w:val="center"/>
      <w:rPr>
        <w:rFonts w:ascii="Calibri" w:hAnsi="Calibri"/>
        <w:noProof/>
        <w:color w:val="0000FF"/>
        <w:sz w:val="18"/>
        <w:szCs w:val="18"/>
        <w:u w:val="single"/>
        <w:lang w:eastAsia="fr-CH"/>
      </w:rPr>
    </w:pP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t>P</w:t>
    </w:r>
    <w:r>
      <w:rPr>
        <w:rFonts w:ascii="Calibri" w:hAnsi="Calibri"/>
        <w:b/>
        <w:noProof/>
        <w:color w:val="002060"/>
        <w:sz w:val="18"/>
        <w:szCs w:val="18"/>
        <w:lang w:eastAsia="fr-CH"/>
      </w:rPr>
      <w:t>erspectivHOME</w:t>
    </w: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t xml:space="preserve"> </w:t>
    </w:r>
    <w:r>
      <w:rPr>
        <w:rFonts w:ascii="Calibri" w:hAnsi="Calibri"/>
        <w:b/>
        <w:noProof/>
        <w:color w:val="002060"/>
        <w:sz w:val="18"/>
        <w:szCs w:val="18"/>
        <w:lang w:eastAsia="fr-CH"/>
      </w:rPr>
      <w:t>« CAUT » - Centre d’Accueil d’Urgence et d’observation Temporaire</w:t>
    </w: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br/>
    </w:r>
    <w:r>
      <w:rPr>
        <w:rFonts w:ascii="Calibri" w:hAnsi="Calibri"/>
        <w:b/>
        <w:noProof/>
        <w:color w:val="002060"/>
        <w:sz w:val="18"/>
        <w:szCs w:val="18"/>
        <w:lang w:eastAsia="fr-CH"/>
      </w:rPr>
      <w:t>Mettlenweg 66 – 2504 Biel/Bienne - Tel</w:t>
    </w: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t>: 032</w:t>
    </w:r>
    <w:r>
      <w:rPr>
        <w:rFonts w:ascii="Calibri" w:hAnsi="Calibri"/>
        <w:b/>
        <w:noProof/>
        <w:color w:val="002060"/>
        <w:sz w:val="18"/>
        <w:szCs w:val="18"/>
        <w:lang w:eastAsia="fr-CH"/>
      </w:rPr>
      <w:t> 517 88 07</w:t>
    </w: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br/>
    </w:r>
    <w:hyperlink r:id="rId1" w:history="1">
      <w:r w:rsidRPr="006B7395">
        <w:rPr>
          <w:rStyle w:val="Lienhypertexte"/>
          <w:rFonts w:ascii="Calibri" w:hAnsi="Calibri"/>
          <w:noProof/>
          <w:sz w:val="18"/>
          <w:szCs w:val="18"/>
          <w:lang w:eastAsia="fr-CH"/>
        </w:rPr>
        <w:t>caut@perspectivplus.ch</w:t>
      </w:r>
    </w:hyperlink>
    <w:r>
      <w:rPr>
        <w:rFonts w:ascii="Calibri" w:hAnsi="Calibri"/>
        <w:noProof/>
        <w:sz w:val="18"/>
        <w:szCs w:val="18"/>
        <w:lang w:eastAsia="fr-CH"/>
      </w:rPr>
      <w:t xml:space="preserve"> -</w:t>
    </w:r>
    <w:r w:rsidRPr="000A6A0F">
      <w:rPr>
        <w:rFonts w:ascii="Calibri" w:hAnsi="Calibri"/>
        <w:b/>
        <w:bCs/>
        <w:noProof/>
        <w:color w:val="1F497D"/>
        <w:sz w:val="18"/>
        <w:szCs w:val="18"/>
        <w:lang w:eastAsia="fr-CH"/>
      </w:rPr>
      <w:t xml:space="preserve"> </w:t>
    </w:r>
    <w:hyperlink r:id="rId2" w:history="1">
      <w:r w:rsidRPr="000A6A0F">
        <w:rPr>
          <w:rStyle w:val="Lienhypertexte"/>
          <w:rFonts w:ascii="Calibri" w:hAnsi="Calibri"/>
          <w:noProof/>
          <w:sz w:val="18"/>
          <w:szCs w:val="18"/>
          <w:lang w:eastAsia="fr-CH"/>
        </w:rPr>
        <w:t>www.perspectivplus.ch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C11DC" w14:textId="2268C8C8" w:rsidR="00FE27E0" w:rsidRPr="00CE12E5" w:rsidRDefault="00FE27E0" w:rsidP="00CE12E5">
    <w:pPr>
      <w:tabs>
        <w:tab w:val="right" w:pos="8222"/>
      </w:tabs>
      <w:jc w:val="center"/>
      <w:rPr>
        <w:rFonts w:ascii="Calibri" w:hAnsi="Calibri"/>
        <w:noProof/>
        <w:color w:val="0000FF"/>
        <w:sz w:val="18"/>
        <w:szCs w:val="18"/>
        <w:u w:val="single"/>
        <w:lang w:eastAsia="fr-CH"/>
      </w:rPr>
    </w:pP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t>P</w:t>
    </w:r>
    <w:r>
      <w:rPr>
        <w:rFonts w:ascii="Calibri" w:hAnsi="Calibri"/>
        <w:b/>
        <w:noProof/>
        <w:color w:val="002060"/>
        <w:sz w:val="18"/>
        <w:szCs w:val="18"/>
        <w:lang w:eastAsia="fr-CH"/>
      </w:rPr>
      <w:t>erspectivHOME</w:t>
    </w: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t xml:space="preserve"> </w:t>
    </w:r>
    <w:r>
      <w:rPr>
        <w:rFonts w:ascii="Calibri" w:hAnsi="Calibri"/>
        <w:b/>
        <w:noProof/>
        <w:color w:val="002060"/>
        <w:sz w:val="18"/>
        <w:szCs w:val="18"/>
        <w:lang w:eastAsia="fr-CH"/>
      </w:rPr>
      <w:t>« CAUT » - Centre d’Accueil d’Urgence et d’observation Temporaire</w:t>
    </w: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br/>
    </w:r>
    <w:r>
      <w:rPr>
        <w:rFonts w:ascii="Calibri" w:hAnsi="Calibri"/>
        <w:b/>
        <w:noProof/>
        <w:color w:val="002060"/>
        <w:sz w:val="18"/>
        <w:szCs w:val="18"/>
        <w:lang w:eastAsia="fr-CH"/>
      </w:rPr>
      <w:t>Mettlenweg 66 – 2504 Biel/Bienne - Tel</w:t>
    </w: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t>: 032</w:t>
    </w:r>
    <w:r>
      <w:rPr>
        <w:rFonts w:ascii="Calibri" w:hAnsi="Calibri"/>
        <w:b/>
        <w:noProof/>
        <w:color w:val="002060"/>
        <w:sz w:val="18"/>
        <w:szCs w:val="18"/>
        <w:lang w:eastAsia="fr-CH"/>
      </w:rPr>
      <w:t> 517 88 07</w:t>
    </w: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br/>
    </w:r>
    <w:hyperlink r:id="rId1" w:history="1">
      <w:r w:rsidRPr="006B7395">
        <w:rPr>
          <w:rStyle w:val="Lienhypertexte"/>
          <w:rFonts w:ascii="Calibri" w:hAnsi="Calibri"/>
          <w:noProof/>
          <w:sz w:val="18"/>
          <w:szCs w:val="18"/>
          <w:lang w:eastAsia="fr-CH"/>
        </w:rPr>
        <w:t>caut@perspectivplus.ch</w:t>
      </w:r>
    </w:hyperlink>
    <w:r>
      <w:rPr>
        <w:rFonts w:ascii="Calibri" w:hAnsi="Calibri"/>
        <w:noProof/>
        <w:sz w:val="18"/>
        <w:szCs w:val="18"/>
        <w:lang w:eastAsia="fr-CH"/>
      </w:rPr>
      <w:t xml:space="preserve"> -</w:t>
    </w:r>
    <w:r w:rsidRPr="000A6A0F">
      <w:rPr>
        <w:rFonts w:ascii="Calibri" w:hAnsi="Calibri"/>
        <w:b/>
        <w:bCs/>
        <w:noProof/>
        <w:color w:val="1F497D"/>
        <w:sz w:val="18"/>
        <w:szCs w:val="18"/>
        <w:lang w:eastAsia="fr-CH"/>
      </w:rPr>
      <w:t xml:space="preserve"> </w:t>
    </w:r>
    <w:hyperlink r:id="rId2" w:history="1">
      <w:r w:rsidRPr="000A6A0F">
        <w:rPr>
          <w:rStyle w:val="Lienhypertexte"/>
          <w:rFonts w:ascii="Calibri" w:hAnsi="Calibri"/>
          <w:noProof/>
          <w:sz w:val="18"/>
          <w:szCs w:val="18"/>
          <w:lang w:eastAsia="fr-CH"/>
        </w:rPr>
        <w:t>www.perspectivplus.ch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FEBA3" w14:textId="77777777" w:rsidR="00413BC8" w:rsidRDefault="00413BC8">
      <w:r>
        <w:separator/>
      </w:r>
    </w:p>
  </w:footnote>
  <w:footnote w:type="continuationSeparator" w:id="0">
    <w:p w14:paraId="203455C9" w14:textId="77777777" w:rsidR="00413BC8" w:rsidRDefault="0041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1221733"/>
      <w:docPartObj>
        <w:docPartGallery w:val="Page Numbers (Top of Page)"/>
        <w:docPartUnique/>
      </w:docPartObj>
    </w:sdtPr>
    <w:sdtContent>
      <w:p w14:paraId="0E3823CB" w14:textId="77777777" w:rsidR="00FE27E0" w:rsidRDefault="00FE27E0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61FCB">
          <w:rPr>
            <w:noProof/>
            <w:lang w:val="fr-FR"/>
          </w:rPr>
          <w:t>7</w:t>
        </w:r>
        <w:r>
          <w:fldChar w:fldCharType="end"/>
        </w:r>
      </w:p>
    </w:sdtContent>
  </w:sdt>
  <w:p w14:paraId="1AC1E92E" w14:textId="77777777" w:rsidR="00FE27E0" w:rsidRDefault="00FE27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9FA97" w14:textId="202F7604" w:rsidR="00FE27E0" w:rsidRDefault="00FE27E0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CF2A54" wp14:editId="29E988A6">
          <wp:simplePos x="0" y="0"/>
          <wp:positionH relativeFrom="margin">
            <wp:posOffset>4688867</wp:posOffset>
          </wp:positionH>
          <wp:positionV relativeFrom="paragraph">
            <wp:posOffset>22832</wp:posOffset>
          </wp:positionV>
          <wp:extent cx="2062475" cy="774700"/>
          <wp:effectExtent l="0" t="0" r="0" b="635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910" cy="776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EF431B" w14:textId="77777777" w:rsidR="00FE27E0" w:rsidRDefault="00FE27E0">
    <w:pPr>
      <w:pStyle w:val="En-tte"/>
    </w:pPr>
  </w:p>
  <w:p w14:paraId="21EE2AE4" w14:textId="77777777" w:rsidR="00FE27E0" w:rsidRDefault="00FE27E0">
    <w:pPr>
      <w:pStyle w:val="En-tte"/>
    </w:pPr>
  </w:p>
  <w:p w14:paraId="48F03CA0" w14:textId="77777777" w:rsidR="00FE27E0" w:rsidRDefault="00FE27E0">
    <w:pPr>
      <w:pStyle w:val="En-tte"/>
    </w:pPr>
  </w:p>
  <w:p w14:paraId="33762AEA" w14:textId="62887DDF" w:rsidR="00FE27E0" w:rsidRPr="004C2096" w:rsidRDefault="00FE27E0" w:rsidP="00DC21E0">
    <w:pPr>
      <w:pStyle w:val="En-tte"/>
      <w:rPr>
        <w:rFonts w:cs="Arial"/>
        <w:b/>
        <w:bCs/>
        <w:color w:val="000000" w:themeColor="text1"/>
        <w:sz w:val="36"/>
        <w:szCs w:val="36"/>
        <w:lang w:val="fr-CH"/>
      </w:rPr>
    </w:pPr>
    <w:r w:rsidRPr="004C2096">
      <w:rPr>
        <w:rFonts w:cs="Arial"/>
        <w:b/>
        <w:bCs/>
        <w:color w:val="000000" w:themeColor="text1"/>
        <w:sz w:val="36"/>
        <w:szCs w:val="36"/>
        <w:lang w:val="fr-CH"/>
      </w:rPr>
      <w:t>Admission structure PerspectivHOME</w:t>
    </w:r>
  </w:p>
  <w:p w14:paraId="5661DAC9" w14:textId="20B1282E" w:rsidR="00FE27E0" w:rsidRPr="003E6E82" w:rsidRDefault="00FE27E0">
    <w:pPr>
      <w:pStyle w:val="En-tte"/>
      <w:rPr>
        <w:lang w:val="fr-CH"/>
      </w:rPr>
    </w:pPr>
    <w:r w:rsidRPr="003E6E82">
      <w:rPr>
        <w:lang w:val="fr-CH"/>
      </w:rPr>
      <w:tab/>
    </w:r>
    <w:r w:rsidRPr="003E6E82">
      <w:rPr>
        <w:lang w:val="fr-CH"/>
      </w:rPr>
      <w:tab/>
    </w:r>
    <w:r w:rsidRPr="003E6E82">
      <w:rPr>
        <w:lang w:val="fr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F3207DC"/>
    <w:lvl w:ilvl="0">
      <w:start w:val="1"/>
      <w:numFmt w:val="decimal"/>
      <w:pStyle w:val="Listenumros5"/>
      <w:lvlText w:val="%1."/>
      <w:lvlJc w:val="left"/>
      <w:pPr>
        <w:tabs>
          <w:tab w:val="num" w:pos="1267"/>
        </w:tabs>
        <w:ind w:left="1134" w:hanging="227"/>
      </w:pPr>
    </w:lvl>
  </w:abstractNum>
  <w:abstractNum w:abstractNumId="1" w15:restartNumberingAfterBreak="0">
    <w:nsid w:val="FFFFFF7D"/>
    <w:multiLevelType w:val="singleLevel"/>
    <w:tmpl w:val="09A8F188"/>
    <w:lvl w:ilvl="0">
      <w:start w:val="1"/>
      <w:numFmt w:val="decimal"/>
      <w:pStyle w:val="Listenumros4"/>
      <w:lvlText w:val="%1."/>
      <w:lvlJc w:val="left"/>
      <w:pPr>
        <w:tabs>
          <w:tab w:val="num" w:pos="1040"/>
        </w:tabs>
        <w:ind w:left="907" w:hanging="227"/>
      </w:pPr>
    </w:lvl>
  </w:abstractNum>
  <w:abstractNum w:abstractNumId="2" w15:restartNumberingAfterBreak="0">
    <w:nsid w:val="FFFFFF7E"/>
    <w:multiLevelType w:val="singleLevel"/>
    <w:tmpl w:val="95F0BFF8"/>
    <w:lvl w:ilvl="0">
      <w:start w:val="1"/>
      <w:numFmt w:val="decimal"/>
      <w:pStyle w:val="Listenumros3"/>
      <w:lvlText w:val="%1."/>
      <w:lvlJc w:val="left"/>
      <w:pPr>
        <w:tabs>
          <w:tab w:val="num" w:pos="814"/>
        </w:tabs>
        <w:ind w:left="680" w:hanging="226"/>
      </w:pPr>
    </w:lvl>
  </w:abstractNum>
  <w:abstractNum w:abstractNumId="3" w15:restartNumberingAfterBreak="0">
    <w:nsid w:val="FFFFFF7F"/>
    <w:multiLevelType w:val="singleLevel"/>
    <w:tmpl w:val="6DC0B6CC"/>
    <w:lvl w:ilvl="0">
      <w:start w:val="1"/>
      <w:numFmt w:val="decimal"/>
      <w:pStyle w:val="Listenumros2"/>
      <w:lvlText w:val="%1."/>
      <w:lvlJc w:val="left"/>
      <w:pPr>
        <w:tabs>
          <w:tab w:val="num" w:pos="587"/>
        </w:tabs>
        <w:ind w:left="454" w:hanging="227"/>
      </w:pPr>
    </w:lvl>
  </w:abstractNum>
  <w:abstractNum w:abstractNumId="4" w15:restartNumberingAfterBreak="0">
    <w:nsid w:val="FFFFFF81"/>
    <w:multiLevelType w:val="singleLevel"/>
    <w:tmpl w:val="67E4F2F2"/>
    <w:lvl w:ilvl="0">
      <w:start w:val="1"/>
      <w:numFmt w:val="bullet"/>
      <w:pStyle w:val="Listepuces4"/>
      <w:lvlText w:val=""/>
      <w:lvlJc w:val="left"/>
      <w:pPr>
        <w:tabs>
          <w:tab w:val="num" w:pos="1040"/>
        </w:tabs>
        <w:ind w:left="907" w:hanging="227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19764BAC"/>
    <w:lvl w:ilvl="0">
      <w:start w:val="1"/>
      <w:numFmt w:val="bullet"/>
      <w:pStyle w:val="Listepuces3"/>
      <w:lvlText w:val=""/>
      <w:lvlJc w:val="left"/>
      <w:pPr>
        <w:tabs>
          <w:tab w:val="num" w:pos="814"/>
        </w:tabs>
        <w:ind w:left="680" w:hanging="226"/>
      </w:pPr>
      <w:rPr>
        <w:rFonts w:ascii="Wingdings" w:hAnsi="Wingdings" w:hint="default"/>
      </w:rPr>
    </w:lvl>
  </w:abstractNum>
  <w:abstractNum w:abstractNumId="6" w15:restartNumberingAfterBreak="0">
    <w:nsid w:val="FFFFFF88"/>
    <w:multiLevelType w:val="singleLevel"/>
    <w:tmpl w:val="B298EC3E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227" w:hanging="227"/>
      </w:pPr>
    </w:lvl>
  </w:abstractNum>
  <w:abstractNum w:abstractNumId="7" w15:restartNumberingAfterBreak="0">
    <w:nsid w:val="FFFFFF89"/>
    <w:multiLevelType w:val="singleLevel"/>
    <w:tmpl w:val="7C28AA8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8" w15:restartNumberingAfterBreak="0">
    <w:nsid w:val="08142924"/>
    <w:multiLevelType w:val="hybridMultilevel"/>
    <w:tmpl w:val="B54223A6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7D3FC4"/>
    <w:multiLevelType w:val="multilevel"/>
    <w:tmpl w:val="E9F6191E"/>
    <w:lvl w:ilvl="0">
      <w:start w:val="1"/>
      <w:numFmt w:val="decimal"/>
      <w:pStyle w:val="Gliederung1Fett"/>
      <w:lvlText w:val="%1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Gliederung2Fett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pStyle w:val="Gliederung3Fett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Gliederung4Fett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84D0EA4"/>
    <w:multiLevelType w:val="multilevel"/>
    <w:tmpl w:val="AB3EE42E"/>
    <w:lvl w:ilvl="0">
      <w:start w:val="1"/>
      <w:numFmt w:val="decimal"/>
      <w:pStyle w:val="Gliederung1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Gliederung2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Gliederung3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Gliederung4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446A4814"/>
    <w:multiLevelType w:val="singleLevel"/>
    <w:tmpl w:val="0818D468"/>
    <w:lvl w:ilvl="0">
      <w:start w:val="1"/>
      <w:numFmt w:val="bullet"/>
      <w:pStyle w:val="AufzaehlungPunk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2" w15:restartNumberingAfterBreak="0">
    <w:nsid w:val="45CF645F"/>
    <w:multiLevelType w:val="singleLevel"/>
    <w:tmpl w:val="BCBACC84"/>
    <w:lvl w:ilvl="0">
      <w:start w:val="1"/>
      <w:numFmt w:val="bullet"/>
      <w:pStyle w:val="AufzaehlungBindestrich"/>
      <w:lvlText w:val="-"/>
      <w:lvlJc w:val="left"/>
      <w:pPr>
        <w:tabs>
          <w:tab w:val="num" w:pos="360"/>
        </w:tabs>
        <w:ind w:left="357" w:hanging="357"/>
      </w:pPr>
      <w:rPr>
        <w:rFonts w:hint="default"/>
        <w:sz w:val="16"/>
      </w:rPr>
    </w:lvl>
  </w:abstractNum>
  <w:abstractNum w:abstractNumId="13" w15:restartNumberingAfterBreak="0">
    <w:nsid w:val="66D723F9"/>
    <w:multiLevelType w:val="hybridMultilevel"/>
    <w:tmpl w:val="8BAA70C0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4"/>
  </w:num>
  <w:num w:numId="11">
    <w:abstractNumId w:val="9"/>
  </w:num>
  <w:num w:numId="12">
    <w:abstractNumId w:val="10"/>
  </w:num>
  <w:num w:numId="13">
    <w:abstractNumId w:val="13"/>
  </w:num>
  <w:num w:numId="1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de-CH" w:vendorID="9" w:dllVersion="512" w:checkStyle="1"/>
  <w:activeWritingStyle w:appName="MSWord" w:lang="it-IT" w:vendorID="3" w:dllVersion="517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autoHyphenation/>
  <w:hyphenationZone w:val="22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996"/>
    <w:rsid w:val="000133FD"/>
    <w:rsid w:val="00013860"/>
    <w:rsid w:val="000242FD"/>
    <w:rsid w:val="00024D78"/>
    <w:rsid w:val="00042943"/>
    <w:rsid w:val="00043504"/>
    <w:rsid w:val="0006136C"/>
    <w:rsid w:val="0006181A"/>
    <w:rsid w:val="00081F32"/>
    <w:rsid w:val="0009232F"/>
    <w:rsid w:val="000C53B4"/>
    <w:rsid w:val="000C54D7"/>
    <w:rsid w:val="000D0E54"/>
    <w:rsid w:val="000D19BD"/>
    <w:rsid w:val="000E27C9"/>
    <w:rsid w:val="000F0CC2"/>
    <w:rsid w:val="000F0F1A"/>
    <w:rsid w:val="000F5F17"/>
    <w:rsid w:val="00104CD7"/>
    <w:rsid w:val="00110CA9"/>
    <w:rsid w:val="00121162"/>
    <w:rsid w:val="001453C7"/>
    <w:rsid w:val="001465A8"/>
    <w:rsid w:val="001606DD"/>
    <w:rsid w:val="001652B1"/>
    <w:rsid w:val="00171C8D"/>
    <w:rsid w:val="001733CA"/>
    <w:rsid w:val="00176823"/>
    <w:rsid w:val="00183EDC"/>
    <w:rsid w:val="001863DC"/>
    <w:rsid w:val="00190CA3"/>
    <w:rsid w:val="00194C32"/>
    <w:rsid w:val="00196862"/>
    <w:rsid w:val="001A6609"/>
    <w:rsid w:val="001B153E"/>
    <w:rsid w:val="001B39B9"/>
    <w:rsid w:val="001B5F4D"/>
    <w:rsid w:val="001D4712"/>
    <w:rsid w:val="001D70D2"/>
    <w:rsid w:val="001F4FFF"/>
    <w:rsid w:val="002007B0"/>
    <w:rsid w:val="00206AAC"/>
    <w:rsid w:val="00213DE2"/>
    <w:rsid w:val="00216614"/>
    <w:rsid w:val="00222CCE"/>
    <w:rsid w:val="00224963"/>
    <w:rsid w:val="002267C8"/>
    <w:rsid w:val="002369CB"/>
    <w:rsid w:val="0026614C"/>
    <w:rsid w:val="00276DEF"/>
    <w:rsid w:val="002835CD"/>
    <w:rsid w:val="00285C3F"/>
    <w:rsid w:val="0028798A"/>
    <w:rsid w:val="0029219F"/>
    <w:rsid w:val="002A34A9"/>
    <w:rsid w:val="002A5A83"/>
    <w:rsid w:val="002A5E3A"/>
    <w:rsid w:val="002A6E83"/>
    <w:rsid w:val="002D0F16"/>
    <w:rsid w:val="002E25C0"/>
    <w:rsid w:val="002E569A"/>
    <w:rsid w:val="00334435"/>
    <w:rsid w:val="00345EFB"/>
    <w:rsid w:val="00350132"/>
    <w:rsid w:val="0037357A"/>
    <w:rsid w:val="00381B7D"/>
    <w:rsid w:val="003846C5"/>
    <w:rsid w:val="00386772"/>
    <w:rsid w:val="0039282D"/>
    <w:rsid w:val="00394996"/>
    <w:rsid w:val="003B025B"/>
    <w:rsid w:val="003B4F45"/>
    <w:rsid w:val="003C5D46"/>
    <w:rsid w:val="003D0BDB"/>
    <w:rsid w:val="003E6E82"/>
    <w:rsid w:val="003E6F42"/>
    <w:rsid w:val="003E7F39"/>
    <w:rsid w:val="00400FFA"/>
    <w:rsid w:val="00402808"/>
    <w:rsid w:val="00413BC8"/>
    <w:rsid w:val="004361FF"/>
    <w:rsid w:val="00444B9D"/>
    <w:rsid w:val="00445582"/>
    <w:rsid w:val="00456D89"/>
    <w:rsid w:val="004674EA"/>
    <w:rsid w:val="00476509"/>
    <w:rsid w:val="00476941"/>
    <w:rsid w:val="0048221C"/>
    <w:rsid w:val="00491372"/>
    <w:rsid w:val="004A0901"/>
    <w:rsid w:val="004A0B13"/>
    <w:rsid w:val="004A79AE"/>
    <w:rsid w:val="004C2096"/>
    <w:rsid w:val="004C68B8"/>
    <w:rsid w:val="004D4731"/>
    <w:rsid w:val="004D6797"/>
    <w:rsid w:val="004E4E90"/>
    <w:rsid w:val="004F240B"/>
    <w:rsid w:val="004F5A33"/>
    <w:rsid w:val="004F6FB7"/>
    <w:rsid w:val="005100F4"/>
    <w:rsid w:val="00512A63"/>
    <w:rsid w:val="00512C6D"/>
    <w:rsid w:val="00537221"/>
    <w:rsid w:val="00554CF3"/>
    <w:rsid w:val="005609C3"/>
    <w:rsid w:val="00561052"/>
    <w:rsid w:val="00562F23"/>
    <w:rsid w:val="00583359"/>
    <w:rsid w:val="00587B37"/>
    <w:rsid w:val="00591372"/>
    <w:rsid w:val="005A231E"/>
    <w:rsid w:val="005B6B9E"/>
    <w:rsid w:val="005C5418"/>
    <w:rsid w:val="005C5E89"/>
    <w:rsid w:val="005D13DB"/>
    <w:rsid w:val="005D39D4"/>
    <w:rsid w:val="005D7A1D"/>
    <w:rsid w:val="005F14F5"/>
    <w:rsid w:val="005F2385"/>
    <w:rsid w:val="00605A68"/>
    <w:rsid w:val="006205A3"/>
    <w:rsid w:val="00621111"/>
    <w:rsid w:val="00621889"/>
    <w:rsid w:val="00640B77"/>
    <w:rsid w:val="00644F07"/>
    <w:rsid w:val="00645EE6"/>
    <w:rsid w:val="0065630D"/>
    <w:rsid w:val="006639A2"/>
    <w:rsid w:val="00663F62"/>
    <w:rsid w:val="00680C63"/>
    <w:rsid w:val="006970B8"/>
    <w:rsid w:val="00697969"/>
    <w:rsid w:val="006A0FCB"/>
    <w:rsid w:val="006A690B"/>
    <w:rsid w:val="006C0338"/>
    <w:rsid w:val="006E5489"/>
    <w:rsid w:val="006F2387"/>
    <w:rsid w:val="006F5A8C"/>
    <w:rsid w:val="00723A13"/>
    <w:rsid w:val="00744EA3"/>
    <w:rsid w:val="0074609E"/>
    <w:rsid w:val="0076440D"/>
    <w:rsid w:val="00767854"/>
    <w:rsid w:val="0077017E"/>
    <w:rsid w:val="0077176B"/>
    <w:rsid w:val="00774476"/>
    <w:rsid w:val="007868A9"/>
    <w:rsid w:val="00787794"/>
    <w:rsid w:val="00791CA3"/>
    <w:rsid w:val="0079327C"/>
    <w:rsid w:val="0079339A"/>
    <w:rsid w:val="007968CC"/>
    <w:rsid w:val="00797CA4"/>
    <w:rsid w:val="007A79A3"/>
    <w:rsid w:val="007C3F8F"/>
    <w:rsid w:val="007D4E77"/>
    <w:rsid w:val="007D71AE"/>
    <w:rsid w:val="008008FC"/>
    <w:rsid w:val="00800A08"/>
    <w:rsid w:val="00801D22"/>
    <w:rsid w:val="008067B5"/>
    <w:rsid w:val="008075B1"/>
    <w:rsid w:val="00814083"/>
    <w:rsid w:val="00817341"/>
    <w:rsid w:val="00820376"/>
    <w:rsid w:val="0082772D"/>
    <w:rsid w:val="00832468"/>
    <w:rsid w:val="008420C1"/>
    <w:rsid w:val="00854E1F"/>
    <w:rsid w:val="00856DFE"/>
    <w:rsid w:val="00874F85"/>
    <w:rsid w:val="00882C4E"/>
    <w:rsid w:val="00883EEE"/>
    <w:rsid w:val="00886CD5"/>
    <w:rsid w:val="008A4C71"/>
    <w:rsid w:val="008A567B"/>
    <w:rsid w:val="008A5E08"/>
    <w:rsid w:val="008B0F70"/>
    <w:rsid w:val="008B5DD9"/>
    <w:rsid w:val="008C1BBE"/>
    <w:rsid w:val="008C47EF"/>
    <w:rsid w:val="008D248F"/>
    <w:rsid w:val="008F1286"/>
    <w:rsid w:val="008F416B"/>
    <w:rsid w:val="00903A20"/>
    <w:rsid w:val="009065F5"/>
    <w:rsid w:val="009067B2"/>
    <w:rsid w:val="00910E0B"/>
    <w:rsid w:val="0091252C"/>
    <w:rsid w:val="009213E2"/>
    <w:rsid w:val="00931FD8"/>
    <w:rsid w:val="00932BB9"/>
    <w:rsid w:val="00936361"/>
    <w:rsid w:val="00940079"/>
    <w:rsid w:val="0094121F"/>
    <w:rsid w:val="009424E0"/>
    <w:rsid w:val="009502A8"/>
    <w:rsid w:val="0096283E"/>
    <w:rsid w:val="0098035B"/>
    <w:rsid w:val="009803D2"/>
    <w:rsid w:val="00981544"/>
    <w:rsid w:val="0099552A"/>
    <w:rsid w:val="00995D7E"/>
    <w:rsid w:val="009A43C3"/>
    <w:rsid w:val="009C4E7D"/>
    <w:rsid w:val="009D3128"/>
    <w:rsid w:val="009D3FE3"/>
    <w:rsid w:val="009D5383"/>
    <w:rsid w:val="009D7B77"/>
    <w:rsid w:val="009E2127"/>
    <w:rsid w:val="009E2198"/>
    <w:rsid w:val="00A022E2"/>
    <w:rsid w:val="00A026EB"/>
    <w:rsid w:val="00A07726"/>
    <w:rsid w:val="00A21476"/>
    <w:rsid w:val="00A2474A"/>
    <w:rsid w:val="00A249E0"/>
    <w:rsid w:val="00A30E19"/>
    <w:rsid w:val="00A32B20"/>
    <w:rsid w:val="00A406F1"/>
    <w:rsid w:val="00A5346A"/>
    <w:rsid w:val="00A61FCB"/>
    <w:rsid w:val="00A62F1F"/>
    <w:rsid w:val="00A6577E"/>
    <w:rsid w:val="00A70843"/>
    <w:rsid w:val="00A948B1"/>
    <w:rsid w:val="00A97330"/>
    <w:rsid w:val="00AA528D"/>
    <w:rsid w:val="00AA75F5"/>
    <w:rsid w:val="00AB081F"/>
    <w:rsid w:val="00AB1714"/>
    <w:rsid w:val="00AB6470"/>
    <w:rsid w:val="00AC6B93"/>
    <w:rsid w:val="00AC6CC6"/>
    <w:rsid w:val="00AD7EF1"/>
    <w:rsid w:val="00AE0B09"/>
    <w:rsid w:val="00AE1003"/>
    <w:rsid w:val="00AE49BA"/>
    <w:rsid w:val="00AE5152"/>
    <w:rsid w:val="00AE7A99"/>
    <w:rsid w:val="00B26B83"/>
    <w:rsid w:val="00B3022A"/>
    <w:rsid w:val="00B30BEF"/>
    <w:rsid w:val="00B362CE"/>
    <w:rsid w:val="00B40275"/>
    <w:rsid w:val="00B41352"/>
    <w:rsid w:val="00B42F6D"/>
    <w:rsid w:val="00B4518D"/>
    <w:rsid w:val="00B46E78"/>
    <w:rsid w:val="00B520DA"/>
    <w:rsid w:val="00B53F30"/>
    <w:rsid w:val="00B54B66"/>
    <w:rsid w:val="00B601B4"/>
    <w:rsid w:val="00B61B55"/>
    <w:rsid w:val="00B84153"/>
    <w:rsid w:val="00B85965"/>
    <w:rsid w:val="00BA007A"/>
    <w:rsid w:val="00BA5B95"/>
    <w:rsid w:val="00BB4626"/>
    <w:rsid w:val="00BD48F3"/>
    <w:rsid w:val="00BE6CDE"/>
    <w:rsid w:val="00BF0CE4"/>
    <w:rsid w:val="00BF29C8"/>
    <w:rsid w:val="00C05A53"/>
    <w:rsid w:val="00C05AEC"/>
    <w:rsid w:val="00C06C6A"/>
    <w:rsid w:val="00C075ED"/>
    <w:rsid w:val="00C13A60"/>
    <w:rsid w:val="00C13E86"/>
    <w:rsid w:val="00C1732D"/>
    <w:rsid w:val="00C252C9"/>
    <w:rsid w:val="00C27F04"/>
    <w:rsid w:val="00C406DC"/>
    <w:rsid w:val="00C431E2"/>
    <w:rsid w:val="00C458C8"/>
    <w:rsid w:val="00C4673C"/>
    <w:rsid w:val="00C478CE"/>
    <w:rsid w:val="00C5165B"/>
    <w:rsid w:val="00C75763"/>
    <w:rsid w:val="00C774F7"/>
    <w:rsid w:val="00C77D97"/>
    <w:rsid w:val="00C9435D"/>
    <w:rsid w:val="00CA149D"/>
    <w:rsid w:val="00CB23B4"/>
    <w:rsid w:val="00CB3370"/>
    <w:rsid w:val="00CB56B1"/>
    <w:rsid w:val="00CC37AE"/>
    <w:rsid w:val="00CC3DD4"/>
    <w:rsid w:val="00CC63DB"/>
    <w:rsid w:val="00CD31C7"/>
    <w:rsid w:val="00CD34A7"/>
    <w:rsid w:val="00CD3DB4"/>
    <w:rsid w:val="00CE12E5"/>
    <w:rsid w:val="00CF1C20"/>
    <w:rsid w:val="00CF1F45"/>
    <w:rsid w:val="00D026DB"/>
    <w:rsid w:val="00D03BB8"/>
    <w:rsid w:val="00D10090"/>
    <w:rsid w:val="00D402D7"/>
    <w:rsid w:val="00D4284E"/>
    <w:rsid w:val="00D44AAB"/>
    <w:rsid w:val="00D85A32"/>
    <w:rsid w:val="00D86E8B"/>
    <w:rsid w:val="00D959C4"/>
    <w:rsid w:val="00DC21E0"/>
    <w:rsid w:val="00DC39B3"/>
    <w:rsid w:val="00DD02A9"/>
    <w:rsid w:val="00DD3D0E"/>
    <w:rsid w:val="00DD3D6F"/>
    <w:rsid w:val="00DD414E"/>
    <w:rsid w:val="00E066B7"/>
    <w:rsid w:val="00E44919"/>
    <w:rsid w:val="00E455DA"/>
    <w:rsid w:val="00E46185"/>
    <w:rsid w:val="00E50B4B"/>
    <w:rsid w:val="00E5545C"/>
    <w:rsid w:val="00E56116"/>
    <w:rsid w:val="00E56B32"/>
    <w:rsid w:val="00E64FE3"/>
    <w:rsid w:val="00E671FE"/>
    <w:rsid w:val="00E67E7E"/>
    <w:rsid w:val="00E74484"/>
    <w:rsid w:val="00E842ED"/>
    <w:rsid w:val="00E861CB"/>
    <w:rsid w:val="00E90229"/>
    <w:rsid w:val="00EA529C"/>
    <w:rsid w:val="00ED5C40"/>
    <w:rsid w:val="00EE373C"/>
    <w:rsid w:val="00F027B0"/>
    <w:rsid w:val="00F03275"/>
    <w:rsid w:val="00F05CCB"/>
    <w:rsid w:val="00F1343A"/>
    <w:rsid w:val="00F13A83"/>
    <w:rsid w:val="00F1425D"/>
    <w:rsid w:val="00F14D7D"/>
    <w:rsid w:val="00F21052"/>
    <w:rsid w:val="00F24FBD"/>
    <w:rsid w:val="00F255CA"/>
    <w:rsid w:val="00F25E9E"/>
    <w:rsid w:val="00F33842"/>
    <w:rsid w:val="00F36742"/>
    <w:rsid w:val="00F504B2"/>
    <w:rsid w:val="00F5193F"/>
    <w:rsid w:val="00F525CE"/>
    <w:rsid w:val="00F539F0"/>
    <w:rsid w:val="00F86B55"/>
    <w:rsid w:val="00F86D44"/>
    <w:rsid w:val="00F87281"/>
    <w:rsid w:val="00FE064F"/>
    <w:rsid w:val="00FE27E0"/>
    <w:rsid w:val="00FE7361"/>
    <w:rsid w:val="00FE7AE6"/>
    <w:rsid w:val="00FF1AC6"/>
    <w:rsid w:val="00FF7D08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CE476E"/>
  <w15:docId w15:val="{573E60C7-9052-4C06-9778-8293BF7E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kern w:val="28"/>
      <w:sz w:val="14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4"/>
    </w:rPr>
  </w:style>
  <w:style w:type="paragraph" w:styleId="Titre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Titre7">
    <w:name w:val="heading 7"/>
    <w:basedOn w:val="Normal"/>
    <w:next w:val="Normal"/>
    <w:qFormat/>
    <w:pPr>
      <w:spacing w:before="240" w:after="60"/>
      <w:outlineLvl w:val="6"/>
    </w:pPr>
  </w:style>
  <w:style w:type="paragraph" w:styleId="Titre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Listepuces">
    <w:name w:val="List Bullet"/>
    <w:basedOn w:val="Normal"/>
    <w:autoRedefine/>
    <w:pPr>
      <w:numPr>
        <w:numId w:val="3"/>
      </w:numPr>
      <w:tabs>
        <w:tab w:val="clear" w:pos="360"/>
        <w:tab w:val="left" w:pos="227"/>
        <w:tab w:val="left" w:pos="454"/>
        <w:tab w:val="left" w:pos="680"/>
        <w:tab w:val="left" w:pos="907"/>
      </w:tabs>
    </w:pPr>
  </w:style>
  <w:style w:type="character" w:styleId="Numrodepage">
    <w:name w:val="page number"/>
    <w:rPr>
      <w:rFonts w:ascii="Helvetica 55 Roman" w:hAnsi="Helvetica 55 Roman"/>
    </w:rPr>
  </w:style>
  <w:style w:type="paragraph" w:styleId="Listepuces2">
    <w:name w:val="List Bullet 2"/>
    <w:basedOn w:val="Normal"/>
    <w:autoRedefine/>
  </w:style>
  <w:style w:type="paragraph" w:styleId="Listepuces3">
    <w:name w:val="List Bullet 3"/>
    <w:basedOn w:val="Normal"/>
    <w:autoRedefine/>
    <w:pPr>
      <w:numPr>
        <w:numId w:val="9"/>
      </w:numPr>
      <w:tabs>
        <w:tab w:val="left" w:pos="680"/>
      </w:tabs>
    </w:pPr>
  </w:style>
  <w:style w:type="paragraph" w:styleId="Listepuces4">
    <w:name w:val="List Bullet 4"/>
    <w:basedOn w:val="Normal"/>
    <w:autoRedefine/>
    <w:pPr>
      <w:numPr>
        <w:numId w:val="10"/>
      </w:numPr>
      <w:tabs>
        <w:tab w:val="left" w:pos="907"/>
      </w:tabs>
    </w:pPr>
  </w:style>
  <w:style w:type="paragraph" w:styleId="Listenumros">
    <w:name w:val="List Number"/>
    <w:basedOn w:val="Listepuces"/>
    <w:pPr>
      <w:numPr>
        <w:numId w:val="4"/>
      </w:numPr>
      <w:tabs>
        <w:tab w:val="clear" w:pos="360"/>
      </w:tabs>
    </w:pPr>
  </w:style>
  <w:style w:type="paragraph" w:styleId="Listenumros2">
    <w:name w:val="List Number 2"/>
    <w:basedOn w:val="Normal"/>
    <w:pPr>
      <w:numPr>
        <w:numId w:val="5"/>
      </w:numPr>
      <w:tabs>
        <w:tab w:val="left" w:pos="454"/>
      </w:tabs>
    </w:pPr>
  </w:style>
  <w:style w:type="paragraph" w:styleId="Listenumros3">
    <w:name w:val="List Number 3"/>
    <w:basedOn w:val="Normal"/>
    <w:pPr>
      <w:numPr>
        <w:numId w:val="6"/>
      </w:numPr>
      <w:tabs>
        <w:tab w:val="clear" w:pos="814"/>
        <w:tab w:val="left" w:pos="680"/>
      </w:tabs>
    </w:pPr>
  </w:style>
  <w:style w:type="paragraph" w:styleId="Listenumros4">
    <w:name w:val="List Number 4"/>
    <w:basedOn w:val="Normal"/>
    <w:pPr>
      <w:numPr>
        <w:numId w:val="7"/>
      </w:numPr>
      <w:tabs>
        <w:tab w:val="clear" w:pos="1040"/>
        <w:tab w:val="left" w:pos="907"/>
      </w:tabs>
    </w:pPr>
  </w:style>
  <w:style w:type="paragraph" w:styleId="Listenumros5">
    <w:name w:val="List Number 5"/>
    <w:basedOn w:val="Normal"/>
    <w:pPr>
      <w:numPr>
        <w:numId w:val="8"/>
      </w:numPr>
      <w:tabs>
        <w:tab w:val="clear" w:pos="1267"/>
        <w:tab w:val="left" w:pos="1134"/>
      </w:tabs>
    </w:pPr>
  </w:style>
  <w:style w:type="paragraph" w:styleId="Retraitnormal">
    <w:name w:val="Normal Indent"/>
    <w:basedOn w:val="Normal"/>
    <w:pPr>
      <w:ind w:left="709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autoRedefine/>
    <w:semiHidden/>
    <w:rPr>
      <w:sz w:val="16"/>
    </w:rPr>
  </w:style>
  <w:style w:type="paragraph" w:customStyle="1" w:styleId="grundtext2">
    <w:name w:val="_grundtext2"/>
    <w:basedOn w:val="Normal"/>
    <w:next w:val="Normal"/>
    <w:autoRedefine/>
    <w:pPr>
      <w:spacing w:line="240" w:lineRule="exact"/>
      <w:ind w:left="794"/>
    </w:pPr>
  </w:style>
  <w:style w:type="paragraph" w:customStyle="1" w:styleId="Zwischentitel">
    <w:name w:val="__Zwischentitel"/>
    <w:basedOn w:val="Normal"/>
    <w:next w:val="Grundtext"/>
    <w:pPr>
      <w:spacing w:before="240" w:after="120" w:line="220" w:lineRule="exact"/>
    </w:pPr>
    <w:rPr>
      <w:b/>
      <w:sz w:val="22"/>
      <w:lang w:val="de-CH"/>
    </w:rPr>
  </w:style>
  <w:style w:type="paragraph" w:styleId="TM1">
    <w:name w:val="toc 1"/>
    <w:basedOn w:val="Normal"/>
    <w:next w:val="Normal"/>
    <w:autoRedefine/>
    <w:semiHidden/>
    <w:pPr>
      <w:spacing w:before="120"/>
    </w:pPr>
    <w:rPr>
      <w:rFonts w:ascii="Times New Roman" w:hAnsi="Times New Roman"/>
      <w:b/>
      <w:bCs/>
      <w:i/>
      <w:iCs/>
      <w:szCs w:val="28"/>
    </w:rPr>
  </w:style>
  <w:style w:type="paragraph" w:customStyle="1" w:styleId="Grundtext">
    <w:name w:val="__Grundtext"/>
    <w:basedOn w:val="Normal"/>
    <w:pPr>
      <w:spacing w:line="240" w:lineRule="exact"/>
    </w:pPr>
    <w:rPr>
      <w:lang w:val="de-CH"/>
    </w:rPr>
  </w:style>
  <w:style w:type="paragraph" w:customStyle="1" w:styleId="AufzaehlungBindestrich">
    <w:name w:val="__Aufzaehlung_Bindestrich"/>
    <w:basedOn w:val="Grundtext"/>
    <w:pPr>
      <w:numPr>
        <w:numId w:val="1"/>
      </w:numPr>
    </w:pPr>
  </w:style>
  <w:style w:type="paragraph" w:customStyle="1" w:styleId="AufzaehlungPunkt">
    <w:name w:val="__Aufzaehlung_Punkt"/>
    <w:basedOn w:val="Grundtext"/>
    <w:pPr>
      <w:numPr>
        <w:numId w:val="2"/>
      </w:numPr>
    </w:pPr>
  </w:style>
  <w:style w:type="paragraph" w:customStyle="1" w:styleId="Gliederung1">
    <w:name w:val="__Gliederung1"/>
    <w:basedOn w:val="Normal"/>
    <w:pPr>
      <w:numPr>
        <w:numId w:val="12"/>
      </w:numPr>
      <w:spacing w:line="240" w:lineRule="exact"/>
      <w:outlineLvl w:val="0"/>
    </w:pPr>
    <w:rPr>
      <w:lang w:val="de-CH"/>
    </w:rPr>
  </w:style>
  <w:style w:type="paragraph" w:customStyle="1" w:styleId="Gliederung2">
    <w:name w:val="__Gliederung2"/>
    <w:basedOn w:val="Normal"/>
    <w:pPr>
      <w:numPr>
        <w:ilvl w:val="1"/>
        <w:numId w:val="12"/>
      </w:numPr>
      <w:spacing w:line="240" w:lineRule="exact"/>
      <w:outlineLvl w:val="1"/>
    </w:pPr>
    <w:rPr>
      <w:lang w:val="de-CH"/>
    </w:rPr>
  </w:style>
  <w:style w:type="paragraph" w:customStyle="1" w:styleId="Gliederung3">
    <w:name w:val="__Gliederung3"/>
    <w:basedOn w:val="Normal"/>
    <w:pPr>
      <w:numPr>
        <w:ilvl w:val="2"/>
        <w:numId w:val="12"/>
      </w:numPr>
      <w:spacing w:line="240" w:lineRule="exact"/>
      <w:outlineLvl w:val="2"/>
    </w:pPr>
    <w:rPr>
      <w:lang w:val="de-CH"/>
    </w:rPr>
  </w:style>
  <w:style w:type="paragraph" w:customStyle="1" w:styleId="Haupttitel">
    <w:name w:val="__Haupttitel"/>
    <w:basedOn w:val="Normal"/>
    <w:next w:val="Grundtext"/>
    <w:pPr>
      <w:spacing w:line="240" w:lineRule="exact"/>
    </w:pPr>
    <w:rPr>
      <w:b/>
      <w:sz w:val="24"/>
      <w:lang w:val="de-CH"/>
    </w:rPr>
  </w:style>
  <w:style w:type="paragraph" w:customStyle="1" w:styleId="Thematitel">
    <w:name w:val="__Thematitel"/>
    <w:basedOn w:val="Normal"/>
    <w:next w:val="Grundtext"/>
    <w:pPr>
      <w:spacing w:line="260" w:lineRule="exact"/>
    </w:pPr>
    <w:rPr>
      <w:b/>
      <w:sz w:val="24"/>
      <w:lang w:val="de-CH"/>
    </w:rPr>
  </w:style>
  <w:style w:type="paragraph" w:customStyle="1" w:styleId="Untertitel">
    <w:name w:val="__Untertitel"/>
    <w:basedOn w:val="Normal"/>
    <w:next w:val="Grundtext"/>
    <w:pPr>
      <w:spacing w:before="240" w:line="240" w:lineRule="exact"/>
    </w:pPr>
    <w:rPr>
      <w:b/>
      <w:lang w:val="de-CH"/>
    </w:rPr>
  </w:style>
  <w:style w:type="paragraph" w:customStyle="1" w:styleId="Gliederung4">
    <w:name w:val="__Gliederung4"/>
    <w:basedOn w:val="Normal"/>
    <w:pPr>
      <w:numPr>
        <w:ilvl w:val="3"/>
        <w:numId w:val="12"/>
      </w:numPr>
      <w:spacing w:line="240" w:lineRule="exact"/>
      <w:outlineLvl w:val="2"/>
    </w:pPr>
    <w:rPr>
      <w:lang w:val="de-CH"/>
    </w:rPr>
  </w:style>
  <w:style w:type="paragraph" w:customStyle="1" w:styleId="Gliederung1Fett">
    <w:name w:val="__Gliederung1 Fett"/>
    <w:basedOn w:val="Zwischentitel"/>
    <w:next w:val="Grundtext"/>
    <w:pPr>
      <w:numPr>
        <w:numId w:val="11"/>
      </w:numPr>
      <w:outlineLvl w:val="0"/>
    </w:pPr>
  </w:style>
  <w:style w:type="paragraph" w:customStyle="1" w:styleId="Gliederung2Fett">
    <w:name w:val="__Gliederung2 Fett"/>
    <w:basedOn w:val="Grundtext"/>
    <w:pPr>
      <w:numPr>
        <w:ilvl w:val="1"/>
        <w:numId w:val="11"/>
      </w:numPr>
      <w:ind w:left="794" w:hanging="794"/>
      <w:outlineLvl w:val="1"/>
    </w:pPr>
  </w:style>
  <w:style w:type="paragraph" w:customStyle="1" w:styleId="Gliederung3Fett">
    <w:name w:val="__Gliederung3 Fett"/>
    <w:basedOn w:val="Grundtext"/>
    <w:pPr>
      <w:numPr>
        <w:ilvl w:val="2"/>
        <w:numId w:val="11"/>
      </w:numPr>
      <w:outlineLvl w:val="2"/>
    </w:pPr>
  </w:style>
  <w:style w:type="paragraph" w:customStyle="1" w:styleId="Gliederung4Fett">
    <w:name w:val="__Gliederung4 Fett"/>
    <w:basedOn w:val="Normal"/>
    <w:pPr>
      <w:numPr>
        <w:ilvl w:val="3"/>
        <w:numId w:val="11"/>
      </w:numPr>
      <w:outlineLvl w:val="3"/>
    </w:pPr>
  </w:style>
  <w:style w:type="paragraph" w:styleId="TM2">
    <w:name w:val="toc 2"/>
    <w:basedOn w:val="Normal"/>
    <w:next w:val="Normal"/>
    <w:autoRedefine/>
    <w:semiHidden/>
    <w:pPr>
      <w:spacing w:before="120"/>
      <w:ind w:left="200"/>
    </w:pPr>
    <w:rPr>
      <w:rFonts w:ascii="Times New Roman" w:hAnsi="Times New Roman"/>
      <w:b/>
      <w:bCs/>
      <w:szCs w:val="26"/>
    </w:rPr>
  </w:style>
  <w:style w:type="paragraph" w:styleId="TM3">
    <w:name w:val="toc 3"/>
    <w:basedOn w:val="Normal"/>
    <w:next w:val="Normal"/>
    <w:autoRedefine/>
    <w:semiHidden/>
    <w:pPr>
      <w:ind w:left="400"/>
    </w:pPr>
    <w:rPr>
      <w:rFonts w:ascii="Times New Roman" w:hAnsi="Times New Roman"/>
      <w:szCs w:val="24"/>
    </w:rPr>
  </w:style>
  <w:style w:type="paragraph" w:styleId="TM4">
    <w:name w:val="toc 4"/>
    <w:basedOn w:val="Normal"/>
    <w:next w:val="Normal"/>
    <w:autoRedefine/>
    <w:semiHidden/>
    <w:pPr>
      <w:ind w:left="600"/>
    </w:pPr>
    <w:rPr>
      <w:rFonts w:ascii="Times New Roman" w:hAnsi="Times New Roman"/>
      <w:szCs w:val="24"/>
    </w:rPr>
  </w:style>
  <w:style w:type="paragraph" w:styleId="TM5">
    <w:name w:val="toc 5"/>
    <w:basedOn w:val="Normal"/>
    <w:next w:val="Normal"/>
    <w:autoRedefine/>
    <w:semiHidden/>
    <w:pPr>
      <w:ind w:left="800"/>
    </w:pPr>
    <w:rPr>
      <w:rFonts w:ascii="Times New Roman" w:hAnsi="Times New Roman"/>
      <w:szCs w:val="24"/>
    </w:rPr>
  </w:style>
  <w:style w:type="paragraph" w:styleId="TM6">
    <w:name w:val="toc 6"/>
    <w:basedOn w:val="Normal"/>
    <w:next w:val="Normal"/>
    <w:autoRedefine/>
    <w:semiHidden/>
    <w:pPr>
      <w:ind w:left="1000"/>
    </w:pPr>
    <w:rPr>
      <w:rFonts w:ascii="Times New Roman" w:hAnsi="Times New Roman"/>
      <w:szCs w:val="24"/>
    </w:rPr>
  </w:style>
  <w:style w:type="paragraph" w:styleId="TM7">
    <w:name w:val="toc 7"/>
    <w:basedOn w:val="Normal"/>
    <w:next w:val="Normal"/>
    <w:autoRedefine/>
    <w:semiHidden/>
    <w:pPr>
      <w:ind w:left="1200"/>
    </w:pPr>
    <w:rPr>
      <w:rFonts w:ascii="Times New Roman" w:hAnsi="Times New Roman"/>
      <w:szCs w:val="24"/>
    </w:rPr>
  </w:style>
  <w:style w:type="paragraph" w:styleId="TM8">
    <w:name w:val="toc 8"/>
    <w:basedOn w:val="Normal"/>
    <w:next w:val="Normal"/>
    <w:autoRedefine/>
    <w:semiHidden/>
    <w:pPr>
      <w:ind w:left="1400"/>
    </w:pPr>
    <w:rPr>
      <w:rFonts w:ascii="Times New Roman" w:hAnsi="Times New Roman"/>
      <w:szCs w:val="24"/>
    </w:rPr>
  </w:style>
  <w:style w:type="paragraph" w:styleId="TM9">
    <w:name w:val="toc 9"/>
    <w:basedOn w:val="Normal"/>
    <w:next w:val="Normal"/>
    <w:autoRedefine/>
    <w:semiHidden/>
    <w:pPr>
      <w:ind w:left="1600"/>
    </w:pPr>
    <w:rPr>
      <w:rFonts w:ascii="Times New Roman" w:hAnsi="Times New Roman"/>
      <w:szCs w:val="24"/>
    </w:rPr>
  </w:style>
  <w:style w:type="paragraph" w:customStyle="1" w:styleId="Unterkapitel">
    <w:name w:val="Unterkapitel"/>
    <w:basedOn w:val="Normal"/>
    <w:rPr>
      <w:sz w:val="22"/>
      <w:lang w:val="de-CH"/>
    </w:rPr>
  </w:style>
  <w:style w:type="paragraph" w:styleId="Textedebulles">
    <w:name w:val="Balloon Text"/>
    <w:basedOn w:val="Normal"/>
    <w:semiHidden/>
    <w:rsid w:val="00DD3D0E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rsid w:val="00E842ED"/>
    <w:rPr>
      <w:sz w:val="16"/>
      <w:szCs w:val="16"/>
    </w:rPr>
  </w:style>
  <w:style w:type="paragraph" w:styleId="Commentaire">
    <w:name w:val="annotation text"/>
    <w:basedOn w:val="Normal"/>
    <w:link w:val="CommentaireCar"/>
    <w:rsid w:val="00E842ED"/>
  </w:style>
  <w:style w:type="character" w:customStyle="1" w:styleId="CommentaireCar">
    <w:name w:val="Commentaire Car"/>
    <w:basedOn w:val="Policepardfaut"/>
    <w:link w:val="Commentaire"/>
    <w:rsid w:val="00E842ED"/>
    <w:rPr>
      <w:rFonts w:ascii="Arial" w:hAnsi="Arial"/>
    </w:rPr>
  </w:style>
  <w:style w:type="paragraph" w:styleId="Objetducommentaire">
    <w:name w:val="annotation subject"/>
    <w:basedOn w:val="Commentaire"/>
    <w:next w:val="Commentaire"/>
    <w:link w:val="ObjetducommentaireCar"/>
    <w:rsid w:val="00E842E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842ED"/>
    <w:rPr>
      <w:rFonts w:ascii="Arial" w:hAnsi="Arial"/>
      <w:b/>
      <w:bCs/>
    </w:rPr>
  </w:style>
  <w:style w:type="character" w:customStyle="1" w:styleId="En-tteCar">
    <w:name w:val="En-tête Car"/>
    <w:basedOn w:val="Policepardfaut"/>
    <w:link w:val="En-tte"/>
    <w:uiPriority w:val="99"/>
    <w:rsid w:val="00402808"/>
    <w:rPr>
      <w:rFonts w:ascii="Arial" w:hAnsi="Arial"/>
    </w:rPr>
  </w:style>
  <w:style w:type="character" w:styleId="Lienhypertexte">
    <w:name w:val="Hyperlink"/>
    <w:rsid w:val="00402808"/>
    <w:rPr>
      <w:color w:val="0000FF"/>
      <w:u w:val="single"/>
    </w:rPr>
  </w:style>
  <w:style w:type="paragraph" w:customStyle="1" w:styleId="00Vorgabetext">
    <w:name w:val="00 Vorgabetext"/>
    <w:basedOn w:val="Normal"/>
    <w:link w:val="00VorgabetextZchn"/>
    <w:qFormat/>
    <w:rsid w:val="005C5E89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/>
    </w:pPr>
    <w:rPr>
      <w:sz w:val="22"/>
      <w:szCs w:val="22"/>
      <w:lang w:val="de-CH" w:eastAsia="de-CH"/>
    </w:rPr>
  </w:style>
  <w:style w:type="character" w:customStyle="1" w:styleId="00VorgabetextZchn">
    <w:name w:val="00 Vorgabetext Zchn"/>
    <w:link w:val="00Vorgabetext"/>
    <w:rsid w:val="005C5E89"/>
    <w:rPr>
      <w:rFonts w:ascii="Arial" w:hAnsi="Arial"/>
      <w:sz w:val="22"/>
      <w:szCs w:val="22"/>
      <w:lang w:val="de-CH" w:eastAsia="de-CH"/>
    </w:rPr>
  </w:style>
  <w:style w:type="character" w:styleId="lev">
    <w:name w:val="Strong"/>
    <w:basedOn w:val="Policepardfaut"/>
    <w:uiPriority w:val="22"/>
    <w:qFormat/>
    <w:rsid w:val="001B153E"/>
    <w:rPr>
      <w:b/>
      <w:bCs/>
    </w:rPr>
  </w:style>
  <w:style w:type="character" w:styleId="Textedelespacerserv">
    <w:name w:val="Placeholder Text"/>
    <w:basedOn w:val="Policepardfaut"/>
    <w:uiPriority w:val="99"/>
    <w:rsid w:val="0009232F"/>
    <w:rPr>
      <w:color w:val="808080"/>
    </w:rPr>
  </w:style>
  <w:style w:type="character" w:customStyle="1" w:styleId="Style1">
    <w:name w:val="Style1"/>
    <w:basedOn w:val="Policepardfaut"/>
    <w:uiPriority w:val="1"/>
    <w:rsid w:val="00D85A32"/>
    <w:rPr>
      <w:bdr w:val="single" w:sz="4" w:space="0" w:color="auto"/>
      <w:shd w:val="pct5" w:color="auto" w:fill="auto"/>
    </w:rPr>
  </w:style>
  <w:style w:type="character" w:customStyle="1" w:styleId="Style2">
    <w:name w:val="Style2"/>
    <w:basedOn w:val="Policepardfaut"/>
    <w:uiPriority w:val="1"/>
    <w:rsid w:val="002A5A83"/>
    <w:rPr>
      <w:sz w:val="18"/>
    </w:rPr>
  </w:style>
  <w:style w:type="paragraph" w:styleId="Rvision">
    <w:name w:val="Revision"/>
    <w:hidden/>
    <w:uiPriority w:val="99"/>
    <w:semiHidden/>
    <w:rsid w:val="00E44919"/>
    <w:rPr>
      <w:rFonts w:ascii="Arial" w:hAnsi="Arial"/>
    </w:rPr>
  </w:style>
  <w:style w:type="character" w:styleId="Mentionnonrsolue">
    <w:name w:val="Unresolved Mention"/>
    <w:basedOn w:val="Policepardfaut"/>
    <w:uiPriority w:val="99"/>
    <w:semiHidden/>
    <w:unhideWhenUsed/>
    <w:rsid w:val="00D44AAB"/>
    <w:rPr>
      <w:color w:val="605E5C"/>
      <w:shd w:val="clear" w:color="auto" w:fill="E1DFDD"/>
    </w:rPr>
  </w:style>
  <w:style w:type="table" w:styleId="Grilledutableau">
    <w:name w:val="Table Grid"/>
    <w:basedOn w:val="TableauNormal"/>
    <w:rsid w:val="00F51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aut@perspectivplus.ch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rspectivplus.ch/" TargetMode="External"/><Relationship Id="rId1" Type="http://schemas.openxmlformats.org/officeDocument/2006/relationships/hyperlink" Target="mailto:caut@perspectivplus.ch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rspectivplus.ch/" TargetMode="External"/><Relationship Id="rId1" Type="http://schemas.openxmlformats.org/officeDocument/2006/relationships/hyperlink" Target="mailto:caut@perspectivplus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blic\dforms\templates\A4_1SPALTIG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2CAD01-F518-4FAD-984B-71C23D9A47CD}"/>
      </w:docPartPr>
      <w:docPartBody>
        <w:p w:rsidR="00E736E8" w:rsidRDefault="00E3783F">
          <w:r w:rsidRPr="009F7841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BA756E-D787-4276-A10D-8DB3A66F5718}"/>
      </w:docPartPr>
      <w:docPartBody>
        <w:p w:rsidR="00E736E8" w:rsidRDefault="00E3783F">
          <w:r w:rsidRPr="009F7841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F9D"/>
    <w:rsid w:val="00016354"/>
    <w:rsid w:val="00115F53"/>
    <w:rsid w:val="00432996"/>
    <w:rsid w:val="00487B1E"/>
    <w:rsid w:val="005763D0"/>
    <w:rsid w:val="00693866"/>
    <w:rsid w:val="00A65B88"/>
    <w:rsid w:val="00B6308F"/>
    <w:rsid w:val="00DB5DCC"/>
    <w:rsid w:val="00E3783F"/>
    <w:rsid w:val="00E736E8"/>
    <w:rsid w:val="00EC33EE"/>
    <w:rsid w:val="00EE4F9D"/>
    <w:rsid w:val="00F1281F"/>
    <w:rsid w:val="00F5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E3783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4BC19-738F-453E-B65D-1AB1E2C44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A4_1SPALTIG</Template>
  <TotalTime>0</TotalTime>
  <Pages>7</Pages>
  <Words>1575</Words>
  <Characters>8666</Characters>
  <Application>Microsoft Office Word</Application>
  <DocSecurity>0</DocSecurity>
  <Lines>72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SAkonkret</vt:lpstr>
      <vt:lpstr>SAkonkret</vt:lpstr>
    </vt:vector>
  </TitlesOfParts>
  <Company/>
  <LinksUpToDate>false</LinksUpToDate>
  <CharactersWithSpaces>10221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SAkonkret</dc:title>
  <dc:creator>kk</dc:creator>
  <cp:lastModifiedBy>Benoît Fasel</cp:lastModifiedBy>
  <cp:revision>9</cp:revision>
  <cp:lastPrinted>2020-10-19T05:33:00Z</cp:lastPrinted>
  <dcterms:created xsi:type="dcterms:W3CDTF">2020-10-18T17:18:00Z</dcterms:created>
  <dcterms:modified xsi:type="dcterms:W3CDTF">2020-10-19T08:36:00Z</dcterms:modified>
</cp:coreProperties>
</file>